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5F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bookmarkStart w:id="0" w:name="_GoBack"/>
      <w:bookmarkEnd w:id="0"/>
      <w:r w:rsidRPr="009320DC">
        <w:rPr>
          <w:rFonts w:cs="Calibri"/>
          <w:b/>
          <w:sz w:val="24"/>
          <w:szCs w:val="24"/>
        </w:rPr>
        <w:t xml:space="preserve">REGULAMIN UCZESTNICTWA </w:t>
      </w:r>
    </w:p>
    <w:p w:rsidR="000A3D5F" w:rsidRPr="009320DC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9320DC">
        <w:rPr>
          <w:rFonts w:cs="Calibri"/>
          <w:b/>
          <w:sz w:val="24"/>
          <w:szCs w:val="24"/>
        </w:rPr>
        <w:t xml:space="preserve">W </w:t>
      </w:r>
      <w:r w:rsidRPr="004F4EFA">
        <w:rPr>
          <w:rFonts w:cs="Calibri"/>
          <w:b/>
          <w:sz w:val="26"/>
          <w:szCs w:val="26"/>
        </w:rPr>
        <w:t>WARSZTATACH WYMIANY DOŚWIADCZEŃ</w:t>
      </w:r>
    </w:p>
    <w:p w:rsidR="000A3D5F" w:rsidRPr="009320DC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realizowanych w ramach zadania 7</w:t>
      </w:r>
      <w:r w:rsidRPr="009320DC">
        <w:rPr>
          <w:rFonts w:cs="Calibri"/>
          <w:b/>
          <w:sz w:val="24"/>
          <w:szCs w:val="24"/>
        </w:rPr>
        <w:t xml:space="preserve"> „Współpraca ponadnarodowa” </w:t>
      </w:r>
    </w:p>
    <w:p w:rsidR="000A3D5F" w:rsidRPr="00A01838" w:rsidRDefault="000A3D5F" w:rsidP="00F95063">
      <w:pPr>
        <w:spacing w:line="360" w:lineRule="auto"/>
        <w:jc w:val="center"/>
        <w:rPr>
          <w:b/>
          <w:sz w:val="28"/>
          <w:szCs w:val="28"/>
        </w:rPr>
      </w:pPr>
      <w:r w:rsidRPr="009320DC">
        <w:rPr>
          <w:rFonts w:cs="Calibri"/>
          <w:b/>
          <w:sz w:val="24"/>
          <w:szCs w:val="24"/>
        </w:rPr>
        <w:t xml:space="preserve">w Projekcie  </w:t>
      </w:r>
      <w:r w:rsidRPr="005876C4">
        <w:rPr>
          <w:b/>
          <w:i/>
          <w:sz w:val="24"/>
          <w:szCs w:val="24"/>
        </w:rPr>
        <w:t>„</w:t>
      </w:r>
      <w:r w:rsidRPr="004F4EFA">
        <w:rPr>
          <w:b/>
          <w:i/>
          <w:sz w:val="24"/>
          <w:szCs w:val="24"/>
        </w:rPr>
        <w:t>PWP Wielkopolski Ośrodek Ekonomii Społecznej II</w:t>
      </w:r>
      <w:r w:rsidRPr="005876C4">
        <w:rPr>
          <w:b/>
          <w:i/>
          <w:sz w:val="24"/>
          <w:szCs w:val="24"/>
        </w:rPr>
        <w:t>”</w:t>
      </w:r>
    </w:p>
    <w:p w:rsidR="000A3D5F" w:rsidRDefault="000A3D5F" w:rsidP="00F95063">
      <w:pPr>
        <w:spacing w:line="360" w:lineRule="auto"/>
        <w:jc w:val="center"/>
        <w:rPr>
          <w:rFonts w:cs="Calibri"/>
        </w:rPr>
      </w:pPr>
    </w:p>
    <w:p w:rsidR="000A3D5F" w:rsidRPr="008812FC" w:rsidRDefault="000A3D5F" w:rsidP="00F95063">
      <w:pPr>
        <w:spacing w:line="360" w:lineRule="auto"/>
        <w:jc w:val="center"/>
        <w:rPr>
          <w:rFonts w:cs="Calibri"/>
        </w:rPr>
      </w:pPr>
    </w:p>
    <w:p w:rsidR="000A3D5F" w:rsidRPr="00AB4D9A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AB4D9A">
        <w:rPr>
          <w:rFonts w:cs="Calibri"/>
          <w:b/>
          <w:sz w:val="24"/>
          <w:szCs w:val="24"/>
        </w:rPr>
        <w:t>§ 1. Postanowienia ogólne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  <w:b/>
        </w:rPr>
      </w:pPr>
    </w:p>
    <w:p w:rsidR="000A3D5F" w:rsidRPr="008812FC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Niniejszy regulamin określa zasady uc</w:t>
      </w:r>
      <w:r>
        <w:rPr>
          <w:rFonts w:cs="Calibri"/>
        </w:rPr>
        <w:t>zestnictwa w Warsztatach Wymiany Doświadczeń (dalej-WWD)</w:t>
      </w:r>
      <w:r w:rsidRPr="008812FC">
        <w:rPr>
          <w:rFonts w:cs="Calibri"/>
        </w:rPr>
        <w:t xml:space="preserve"> w</w:t>
      </w:r>
      <w:r>
        <w:rPr>
          <w:rFonts w:cs="Calibri"/>
        </w:rPr>
        <w:t xml:space="preserve"> ramach w/w projektu </w:t>
      </w:r>
      <w:r w:rsidRPr="008812FC">
        <w:rPr>
          <w:rFonts w:cs="Calibri"/>
        </w:rPr>
        <w:t>realizowa</w:t>
      </w:r>
      <w:r>
        <w:rPr>
          <w:rFonts w:cs="Calibri"/>
        </w:rPr>
        <w:t>nego przez Stowarzyszenie na Rzecz Spółdzielni Socjalnych</w:t>
      </w:r>
      <w:r w:rsidRPr="008812FC">
        <w:rPr>
          <w:rFonts w:cs="Calibri"/>
        </w:rPr>
        <w:t>, w ramach Programu Operac</w:t>
      </w:r>
      <w:r>
        <w:rPr>
          <w:rFonts w:cs="Calibri"/>
        </w:rPr>
        <w:t>yjnego Kapitał Ludzki, Działania</w:t>
      </w:r>
      <w:r w:rsidRPr="008812FC">
        <w:rPr>
          <w:rFonts w:cs="Calibri"/>
        </w:rPr>
        <w:t> 7.2 Przeciwdziałanie wykluczeniu i wzmocnienie se</w:t>
      </w:r>
      <w:r w:rsidRPr="008812FC">
        <w:rPr>
          <w:rFonts w:cs="Calibri"/>
        </w:rPr>
        <w:t>k</w:t>
      </w:r>
      <w:r w:rsidRPr="008812FC">
        <w:rPr>
          <w:rFonts w:cs="Calibri"/>
        </w:rPr>
        <w:t>tora e</w:t>
      </w:r>
      <w:r>
        <w:rPr>
          <w:rFonts w:cs="Calibri"/>
        </w:rPr>
        <w:t>konomii społecznej,  Podziałania 7.2.2</w:t>
      </w:r>
      <w:r w:rsidRPr="008812FC">
        <w:rPr>
          <w:rFonts w:cs="Calibri"/>
        </w:rPr>
        <w:t xml:space="preserve"> </w:t>
      </w:r>
      <w:r>
        <w:rPr>
          <w:rFonts w:cs="Calibri"/>
        </w:rPr>
        <w:t>Wsparcie ekonomii społecznej</w:t>
      </w:r>
      <w:r w:rsidRPr="008812FC">
        <w:rPr>
          <w:rFonts w:cs="Calibri"/>
        </w:rPr>
        <w:t>.</w:t>
      </w:r>
    </w:p>
    <w:p w:rsidR="000A3D5F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WWD</w:t>
      </w:r>
      <w:r w:rsidRPr="008812FC">
        <w:rPr>
          <w:rFonts w:cs="Calibri"/>
        </w:rPr>
        <w:t xml:space="preserve"> odbędą się w</w:t>
      </w:r>
      <w:r>
        <w:rPr>
          <w:rFonts w:cs="Calibri"/>
        </w:rPr>
        <w:t xml:space="preserve"> dniach </w:t>
      </w:r>
      <w:r w:rsidRPr="00FA72F8">
        <w:rPr>
          <w:rFonts w:cs="Calibri"/>
          <w:b/>
        </w:rPr>
        <w:t>25-29 listopada 2014 r.</w:t>
      </w:r>
    </w:p>
    <w:p w:rsidR="000A3D5F" w:rsidRPr="00C7336D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Miejscem realizacji WWD będzie </w:t>
      </w:r>
      <w:r>
        <w:rPr>
          <w:rFonts w:cs="Calibri"/>
          <w:b/>
        </w:rPr>
        <w:t>Rzym.</w:t>
      </w:r>
    </w:p>
    <w:p w:rsidR="000A3D5F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 w:rsidRPr="00C7336D">
        <w:rPr>
          <w:rFonts w:cs="Calibri"/>
        </w:rPr>
        <w:t xml:space="preserve">W WWD udział wziąć mogą </w:t>
      </w:r>
      <w:r>
        <w:rPr>
          <w:rFonts w:cs="Calibri"/>
        </w:rPr>
        <w:t>członkowie/pracownicy działających już polskich spółdzielni socjalnych gotowi wykorzystać doświadczenie partnera ponadnarodowego projektu dla rozwinięcia swojej działa</w:t>
      </w:r>
      <w:r>
        <w:rPr>
          <w:rFonts w:cs="Calibri"/>
        </w:rPr>
        <w:t>l</w:t>
      </w:r>
      <w:r>
        <w:rPr>
          <w:rFonts w:cs="Calibri"/>
        </w:rPr>
        <w:t xml:space="preserve">ności czy też kompetencji, a także wsparcia rozwoju systemu ekonomii społecznej. W WWD mogą  również wziąć udział  przedstawiciele otoczenia instytucjonalnego spółdzielni.  </w:t>
      </w:r>
    </w:p>
    <w:p w:rsidR="000A3D5F" w:rsidRPr="002D4A43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W WWD może wziąć udział łącznie </w:t>
      </w:r>
      <w:r w:rsidRPr="00FA72F8">
        <w:rPr>
          <w:rFonts w:cs="Calibri"/>
          <w:b/>
        </w:rPr>
        <w:t>maksymalnie 25 osób</w:t>
      </w:r>
      <w:r>
        <w:rPr>
          <w:rFonts w:cs="Calibri"/>
        </w:rPr>
        <w:t>.</w:t>
      </w:r>
    </w:p>
    <w:p w:rsidR="000A3D5F" w:rsidRPr="00C62A15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 w:rsidRPr="00C62A15">
        <w:rPr>
          <w:rFonts w:cs="Calibri"/>
        </w:rPr>
        <w:t>W  WWD mogą wziąć udział uczestnicy/czki Projektu z województwa wielkopolskiego, którzy zostali zakwalifikowani  przez Komisję Rekrutującą oraz przedstawiciele otoczenia instytucjonalnego wielk</w:t>
      </w:r>
      <w:r w:rsidRPr="00C62A15">
        <w:rPr>
          <w:rFonts w:cs="Calibri"/>
        </w:rPr>
        <w:t>o</w:t>
      </w:r>
      <w:r w:rsidRPr="00C62A15">
        <w:rPr>
          <w:rFonts w:cs="Calibri"/>
        </w:rPr>
        <w:t>polskich spółdzielni socjalnych.</w:t>
      </w:r>
    </w:p>
    <w:p w:rsidR="000A3D5F" w:rsidRPr="008812FC" w:rsidRDefault="000A3D5F" w:rsidP="00F95063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Uczestnictwo w WWD</w:t>
      </w:r>
      <w:r w:rsidRPr="008812FC">
        <w:rPr>
          <w:rFonts w:cs="Calibri"/>
        </w:rPr>
        <w:t xml:space="preserve"> jest współfinansowane ze </w:t>
      </w:r>
      <w:r w:rsidRPr="008812FC">
        <w:rPr>
          <w:rFonts w:eastAsia="TimesNewRoman" w:cs="Calibri"/>
        </w:rPr>
        <w:t>ś</w:t>
      </w:r>
      <w:r w:rsidRPr="008812FC">
        <w:rPr>
          <w:rFonts w:cs="Calibri"/>
        </w:rPr>
        <w:t xml:space="preserve">rodków </w:t>
      </w:r>
      <w:r>
        <w:rPr>
          <w:rFonts w:cs="Calibri"/>
        </w:rPr>
        <w:t>Unii Europejskiej w ramach</w:t>
      </w:r>
      <w:r w:rsidRPr="008812FC">
        <w:rPr>
          <w:rFonts w:cs="Calibri"/>
        </w:rPr>
        <w:t xml:space="preserve"> </w:t>
      </w:r>
      <w:r>
        <w:rPr>
          <w:rFonts w:cs="Calibri"/>
        </w:rPr>
        <w:t>Europejskiego Funduszu Społecznego</w:t>
      </w:r>
      <w:r w:rsidRPr="008812FC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spacing w:line="360" w:lineRule="auto"/>
        <w:ind w:left="0"/>
        <w:jc w:val="both"/>
        <w:rPr>
          <w:rFonts w:cs="Calibri"/>
        </w:rPr>
      </w:pPr>
    </w:p>
    <w:p w:rsidR="000A3D5F" w:rsidRPr="00AB4D9A" w:rsidRDefault="000A3D5F" w:rsidP="00F95063">
      <w:pPr>
        <w:pStyle w:val="ListParagraph"/>
        <w:spacing w:line="360" w:lineRule="auto"/>
        <w:ind w:left="0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</w:rPr>
        <w:t>§ 2. Cel  WWD</w:t>
      </w:r>
    </w:p>
    <w:p w:rsidR="000A3D5F" w:rsidRPr="00AB4D9A" w:rsidRDefault="000A3D5F" w:rsidP="00F95063">
      <w:pPr>
        <w:pStyle w:val="ListParagraph"/>
        <w:spacing w:line="360" w:lineRule="auto"/>
        <w:ind w:left="0"/>
        <w:jc w:val="both"/>
        <w:rPr>
          <w:rFonts w:cs="Calibri"/>
          <w:b/>
          <w:sz w:val="24"/>
          <w:szCs w:val="24"/>
        </w:rPr>
      </w:pPr>
    </w:p>
    <w:p w:rsidR="000A3D5F" w:rsidRPr="008812FC" w:rsidRDefault="000A3D5F" w:rsidP="00F95063">
      <w:pPr>
        <w:pStyle w:val="ListParagraph"/>
        <w:numPr>
          <w:ilvl w:val="0"/>
          <w:numId w:val="41"/>
        </w:numPr>
        <w:spacing w:line="360" w:lineRule="auto"/>
        <w:jc w:val="both"/>
        <w:rPr>
          <w:rFonts w:cs="Calibri"/>
        </w:rPr>
      </w:pPr>
      <w:r>
        <w:rPr>
          <w:rFonts w:cs="Calibri"/>
        </w:rPr>
        <w:t>Celem  WWD</w:t>
      </w:r>
      <w:r w:rsidRPr="008812FC">
        <w:rPr>
          <w:rFonts w:cs="Calibri"/>
        </w:rPr>
        <w:t xml:space="preserve"> jest </w:t>
      </w:r>
      <w:r>
        <w:rPr>
          <w:rFonts w:cs="Calibri"/>
        </w:rPr>
        <w:t>zapoznanie uczestników z rozwiązaniami włoskimi, wzięcie udziału w spotkaniach z ekspertami oraz praktykami włoskimi, którzy wskażą, na podstawie swoich doświadczeń, szanse i z</w:t>
      </w:r>
      <w:r>
        <w:rPr>
          <w:rFonts w:cs="Calibri"/>
        </w:rPr>
        <w:t>a</w:t>
      </w:r>
      <w:r>
        <w:rPr>
          <w:rFonts w:cs="Calibri"/>
        </w:rPr>
        <w:t xml:space="preserve">grożenia związane z wdrażaniem innowacyjnych działalności gospodarczych. </w:t>
      </w:r>
    </w:p>
    <w:p w:rsidR="000A3D5F" w:rsidRDefault="000A3D5F" w:rsidP="00F95063">
      <w:pPr>
        <w:pStyle w:val="ListParagraph"/>
        <w:numPr>
          <w:ilvl w:val="0"/>
          <w:numId w:val="41"/>
        </w:num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 WWD będą obejmowały</w:t>
      </w:r>
      <w:r w:rsidRPr="008812FC">
        <w:rPr>
          <w:rFonts w:cs="Calibri"/>
        </w:rPr>
        <w:t xml:space="preserve"> </w:t>
      </w:r>
      <w:r>
        <w:rPr>
          <w:rFonts w:cs="Calibri"/>
        </w:rPr>
        <w:t>wzięcie udziału w krajowym konwencie spółdzielni włoskich, co umożliwi z</w:t>
      </w:r>
      <w:r>
        <w:rPr>
          <w:rFonts w:cs="Calibri"/>
        </w:rPr>
        <w:t>a</w:t>
      </w:r>
      <w:r>
        <w:rPr>
          <w:rFonts w:cs="Calibri"/>
        </w:rPr>
        <w:t>poznanie się z dobrymi</w:t>
      </w:r>
      <w:r w:rsidRPr="008812FC">
        <w:rPr>
          <w:rFonts w:cs="Calibri"/>
        </w:rPr>
        <w:t xml:space="preserve"> praktyk</w:t>
      </w:r>
      <w:r>
        <w:rPr>
          <w:rFonts w:cs="Calibri"/>
        </w:rPr>
        <w:t>ami włoskimi w dziedzinie prowadzenia spółdzielni socjalnych</w:t>
      </w:r>
      <w:r w:rsidRPr="008812FC">
        <w:rPr>
          <w:rFonts w:cs="Calibri"/>
        </w:rPr>
        <w:t>, wy</w:t>
      </w:r>
      <w:r>
        <w:rPr>
          <w:rFonts w:cs="Calibri"/>
        </w:rPr>
        <w:t>mianę</w:t>
      </w:r>
      <w:r w:rsidRPr="008812FC">
        <w:rPr>
          <w:rFonts w:cs="Calibri"/>
        </w:rPr>
        <w:t xml:space="preserve"> doświadczeń</w:t>
      </w:r>
      <w:r>
        <w:rPr>
          <w:rFonts w:cs="Calibri"/>
        </w:rPr>
        <w:t xml:space="preserve"> oraz</w:t>
      </w:r>
      <w:r w:rsidRPr="000E2981">
        <w:rPr>
          <w:rFonts w:cs="Calibri"/>
        </w:rPr>
        <w:t xml:space="preserve"> </w:t>
      </w:r>
      <w:r>
        <w:rPr>
          <w:rFonts w:cs="Calibri"/>
        </w:rPr>
        <w:t>analizę</w:t>
      </w:r>
      <w:r w:rsidRPr="000E2981">
        <w:rPr>
          <w:rFonts w:cs="Calibri"/>
        </w:rPr>
        <w:t xml:space="preserve"> możliwości przeniesienia wypróbowanych rozwiązań na grunt lokalny</w:t>
      </w:r>
      <w:r>
        <w:rPr>
          <w:rFonts w:cs="Calibri"/>
        </w:rPr>
        <w:t xml:space="preserve"> p</w:t>
      </w:r>
      <w:r>
        <w:rPr>
          <w:rFonts w:cs="Calibri"/>
        </w:rPr>
        <w:t>o</w:t>
      </w:r>
      <w:r>
        <w:rPr>
          <w:rFonts w:cs="Calibri"/>
        </w:rPr>
        <w:t xml:space="preserve">przez zmiany w lokalnych strategiach wdrażania polityki społecznej i ekonomii społecznej.  Elementem WWD będzie również zogniskowany wywiad grupowy (fokus), który będzie stanowił podsumowanie warsztatów oraz zebranie wniosków po WWD, które mogłyby zostać wykorzystane w propozycjach zmian w lokalnych strategiach wdrażania polityki społecznej i ekonomii społecznej. </w:t>
      </w:r>
    </w:p>
    <w:p w:rsidR="000A3D5F" w:rsidRDefault="000A3D5F" w:rsidP="00F95063">
      <w:pPr>
        <w:pStyle w:val="ListParagraph"/>
        <w:numPr>
          <w:ilvl w:val="0"/>
          <w:numId w:val="41"/>
        </w:numPr>
        <w:spacing w:line="360" w:lineRule="auto"/>
        <w:jc w:val="both"/>
        <w:rPr>
          <w:rFonts w:cs="Calibri"/>
        </w:rPr>
      </w:pPr>
      <w:r>
        <w:rPr>
          <w:rFonts w:cs="Calibri"/>
        </w:rPr>
        <w:t>Udział w WWD umożliwi  ich uczestnikom/czkom nabycie wiedzy o dobrych praktykach we włoskich p</w:t>
      </w:r>
      <w:r w:rsidRPr="008812FC">
        <w:rPr>
          <w:rFonts w:cs="Calibri"/>
        </w:rPr>
        <w:t>odmio</w:t>
      </w:r>
      <w:r>
        <w:rPr>
          <w:rFonts w:cs="Calibri"/>
        </w:rPr>
        <w:t>tach ekonomii społecznej, szczególnie tych prowadzących innowacyjną działalność gospoda</w:t>
      </w:r>
      <w:r>
        <w:rPr>
          <w:rFonts w:cs="Calibri"/>
        </w:rPr>
        <w:t>r</w:t>
      </w:r>
      <w:r>
        <w:rPr>
          <w:rFonts w:cs="Calibri"/>
        </w:rPr>
        <w:t>czą</w:t>
      </w:r>
      <w:r w:rsidRPr="008812FC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spacing w:line="360" w:lineRule="auto"/>
        <w:ind w:left="0"/>
        <w:jc w:val="both"/>
        <w:rPr>
          <w:rFonts w:cs="Calibri"/>
        </w:rPr>
      </w:pPr>
    </w:p>
    <w:p w:rsidR="000A3D5F" w:rsidRPr="00AB4D9A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AB4D9A">
        <w:rPr>
          <w:rFonts w:cs="Calibri"/>
          <w:b/>
          <w:sz w:val="24"/>
          <w:szCs w:val="24"/>
        </w:rPr>
        <w:t>§ 3. Warunki uczestnictwa</w:t>
      </w:r>
    </w:p>
    <w:p w:rsidR="000A3D5F" w:rsidRPr="008812FC" w:rsidRDefault="000A3D5F" w:rsidP="00F95063">
      <w:pPr>
        <w:spacing w:line="360" w:lineRule="auto"/>
        <w:jc w:val="center"/>
        <w:rPr>
          <w:rFonts w:cs="Calibri"/>
          <w:b/>
        </w:rPr>
      </w:pPr>
    </w:p>
    <w:p w:rsidR="000A3D5F" w:rsidRPr="00C82BA8" w:rsidRDefault="000A3D5F" w:rsidP="00F9506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W WWD mogą wziąć </w:t>
      </w:r>
      <w:r w:rsidRPr="007E35FB">
        <w:rPr>
          <w:rFonts w:cs="Calibri"/>
        </w:rPr>
        <w:t>udział pracownicy/członkowie/przedstawiciele organów spółdzielni socjalnych</w:t>
      </w:r>
      <w:r>
        <w:rPr>
          <w:rFonts w:cs="Calibri"/>
        </w:rPr>
        <w:t xml:space="preserve"> z terenu województwa wielkopol</w:t>
      </w:r>
      <w:r w:rsidRPr="00C7336D">
        <w:rPr>
          <w:rFonts w:cs="Calibri"/>
        </w:rPr>
        <w:t>skiego</w:t>
      </w:r>
      <w:r w:rsidRPr="008812FC">
        <w:rPr>
          <w:rFonts w:cs="Calibri"/>
        </w:rPr>
        <w:t>, którzy wypełnią prawidłowo formularz</w:t>
      </w:r>
      <w:r>
        <w:rPr>
          <w:rFonts w:cs="Calibri"/>
        </w:rPr>
        <w:t xml:space="preserve"> zgłoszeniowy na WWD</w:t>
      </w:r>
      <w:r w:rsidRPr="008812FC">
        <w:rPr>
          <w:rFonts w:cs="Calibri"/>
        </w:rPr>
        <w:t xml:space="preserve"> stanowiący załącznik nr 1 do niniejszego Regulaminu oraz zostaną zakwalifikow</w:t>
      </w:r>
      <w:r>
        <w:rPr>
          <w:rFonts w:cs="Calibri"/>
        </w:rPr>
        <w:t>ani na listę uczestników WWD, a także</w:t>
      </w:r>
      <w:r w:rsidRPr="007E35FB">
        <w:rPr>
          <w:rFonts w:cs="Calibri"/>
        </w:rPr>
        <w:t xml:space="preserve"> przedstawicie</w:t>
      </w:r>
      <w:r>
        <w:rPr>
          <w:rFonts w:cs="Calibri"/>
        </w:rPr>
        <w:t xml:space="preserve">le </w:t>
      </w:r>
      <w:r w:rsidRPr="007E35FB">
        <w:rPr>
          <w:rFonts w:cs="Calibri"/>
        </w:rPr>
        <w:t xml:space="preserve"> otoczenia instytucjonalnego</w:t>
      </w:r>
      <w:r>
        <w:rPr>
          <w:rFonts w:cs="Calibri"/>
        </w:rPr>
        <w:t xml:space="preserve"> wielkopolskich spółdzielni socjalnych</w:t>
      </w:r>
      <w:r w:rsidRPr="007E35FB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W przypad</w:t>
      </w:r>
      <w:r>
        <w:rPr>
          <w:rFonts w:cs="Calibri"/>
        </w:rPr>
        <w:t>ku braku wolnych miejsc Projektodawca może przenieść u</w:t>
      </w:r>
      <w:r w:rsidRPr="008812FC">
        <w:rPr>
          <w:rFonts w:cs="Calibri"/>
        </w:rPr>
        <w:t>czestni</w:t>
      </w:r>
      <w:r>
        <w:rPr>
          <w:rFonts w:cs="Calibri"/>
        </w:rPr>
        <w:t>ka/czkę na listę rezerwową</w:t>
      </w:r>
      <w:r w:rsidRPr="008812FC">
        <w:rPr>
          <w:rFonts w:cs="Calibri"/>
        </w:rPr>
        <w:t xml:space="preserve">. </w:t>
      </w:r>
    </w:p>
    <w:p w:rsidR="000A3D5F" w:rsidRPr="008812FC" w:rsidRDefault="000A3D5F" w:rsidP="00F9506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 xml:space="preserve">Podpisanie deklaracji </w:t>
      </w:r>
      <w:r>
        <w:rPr>
          <w:rFonts w:cs="Calibri"/>
        </w:rPr>
        <w:t>uczestnictwa w WWD</w:t>
      </w:r>
      <w:r w:rsidRPr="008812FC">
        <w:rPr>
          <w:rFonts w:cs="Calibri"/>
        </w:rPr>
        <w:t xml:space="preserve"> jest równoznaczne z zobowiązanie</w:t>
      </w:r>
      <w:r>
        <w:rPr>
          <w:rFonts w:cs="Calibri"/>
        </w:rPr>
        <w:t xml:space="preserve">m uczestnika/czki do udziału w 5 – dniowym WWD </w:t>
      </w:r>
      <w:r w:rsidRPr="00CE05DE">
        <w:rPr>
          <w:rFonts w:cs="Calibri"/>
          <w:b/>
        </w:rPr>
        <w:t>w pełnym zakresie zaproponowanego programu</w:t>
      </w:r>
      <w:r w:rsidRPr="008812FC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Koszty uczestn</w:t>
      </w:r>
      <w:r>
        <w:rPr>
          <w:rFonts w:cs="Calibri"/>
        </w:rPr>
        <w:t xml:space="preserve">ictwa osoby  </w:t>
      </w:r>
      <w:r w:rsidRPr="008812FC">
        <w:rPr>
          <w:rFonts w:cs="Calibri"/>
        </w:rPr>
        <w:t>pokrywane przez Projektodawcę obejmują:</w:t>
      </w:r>
    </w:p>
    <w:p w:rsidR="000A3D5F" w:rsidRPr="008812FC" w:rsidRDefault="000A3D5F" w:rsidP="00F95063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transport  lotniczy  do i z Włoch,</w:t>
      </w:r>
    </w:p>
    <w:p w:rsidR="000A3D5F" w:rsidRPr="008812FC" w:rsidRDefault="000A3D5F" w:rsidP="00F95063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 xml:space="preserve">zakwaterowanie w </w:t>
      </w:r>
      <w:r>
        <w:rPr>
          <w:rFonts w:cs="Calibri"/>
        </w:rPr>
        <w:t xml:space="preserve">hotelu/pensjonacie wraz z </w:t>
      </w:r>
      <w:r w:rsidRPr="008812FC">
        <w:rPr>
          <w:rFonts w:cs="Calibri"/>
        </w:rPr>
        <w:t xml:space="preserve"> wyżywieniem,</w:t>
      </w:r>
    </w:p>
    <w:p w:rsidR="000A3D5F" w:rsidRPr="00AB4D9A" w:rsidRDefault="000A3D5F" w:rsidP="00F95063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ubezpieczenie w trakcie podróży oraz na miejscu pobytu,</w:t>
      </w:r>
    </w:p>
    <w:p w:rsidR="000A3D5F" w:rsidRDefault="000A3D5F" w:rsidP="00F95063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przejazdy</w:t>
      </w:r>
      <w:r w:rsidRPr="008812FC">
        <w:rPr>
          <w:rFonts w:cs="Calibri"/>
        </w:rPr>
        <w:t xml:space="preserve"> </w:t>
      </w:r>
      <w:r>
        <w:rPr>
          <w:rFonts w:cs="Calibri"/>
        </w:rPr>
        <w:t>na lotnisko oraz w miejscu pobytu,</w:t>
      </w:r>
    </w:p>
    <w:p w:rsidR="000A3D5F" w:rsidRPr="008812FC" w:rsidRDefault="000A3D5F" w:rsidP="00F95063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wystąpienia ekspertów i prezentacje podmiotów ekonomii społecznej.</w:t>
      </w:r>
    </w:p>
    <w:p w:rsidR="000A3D5F" w:rsidRPr="008812FC" w:rsidRDefault="000A3D5F" w:rsidP="00F95063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Za realizac</w:t>
      </w:r>
      <w:r>
        <w:rPr>
          <w:rFonts w:cs="Calibri"/>
        </w:rPr>
        <w:t>ję programu WWD</w:t>
      </w:r>
      <w:r w:rsidRPr="008812FC">
        <w:rPr>
          <w:rFonts w:cs="Calibri"/>
        </w:rPr>
        <w:t xml:space="preserve"> </w:t>
      </w:r>
      <w:r>
        <w:rPr>
          <w:rFonts w:cs="Calibri"/>
        </w:rPr>
        <w:t>oraz opiekę merytoryczną nad u</w:t>
      </w:r>
      <w:r w:rsidRPr="008812FC">
        <w:rPr>
          <w:rFonts w:cs="Calibri"/>
        </w:rPr>
        <w:t>czestnikami/czk</w:t>
      </w:r>
      <w:r>
        <w:rPr>
          <w:rFonts w:cs="Calibri"/>
        </w:rPr>
        <w:t>ami odpowiedzialny jest O</w:t>
      </w:r>
      <w:r w:rsidRPr="008812FC">
        <w:rPr>
          <w:rFonts w:cs="Calibri"/>
        </w:rPr>
        <w:t>piekun wyjazdu.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</w:rPr>
      </w:pPr>
    </w:p>
    <w:p w:rsidR="000A3D5F" w:rsidRPr="00AB4D9A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AB4D9A">
        <w:rPr>
          <w:rFonts w:cs="Calibri"/>
          <w:b/>
          <w:sz w:val="24"/>
          <w:szCs w:val="24"/>
        </w:rPr>
        <w:t>§ 4. Komisja Rekrutująca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  <w:b/>
        </w:rPr>
      </w:pPr>
    </w:p>
    <w:p w:rsidR="000A3D5F" w:rsidRPr="008812FC" w:rsidRDefault="000A3D5F" w:rsidP="00F95063">
      <w:pPr>
        <w:pStyle w:val="ListParagraph"/>
        <w:numPr>
          <w:ilvl w:val="0"/>
          <w:numId w:val="44"/>
        </w:numPr>
        <w:spacing w:after="0" w:line="360" w:lineRule="auto"/>
        <w:ind w:left="360"/>
        <w:jc w:val="both"/>
        <w:rPr>
          <w:rFonts w:cs="Calibri"/>
        </w:rPr>
      </w:pPr>
      <w:r w:rsidRPr="000A5097">
        <w:rPr>
          <w:rFonts w:cs="Calibri"/>
        </w:rPr>
        <w:t>Komisja składa się z 2 osób pracujących przy realizacji Projektu</w:t>
      </w:r>
      <w:r>
        <w:rPr>
          <w:rFonts w:cs="Calibri"/>
        </w:rPr>
        <w:t xml:space="preserve"> </w:t>
      </w:r>
      <w:r w:rsidRPr="00522721">
        <w:rPr>
          <w:i/>
          <w:sz w:val="24"/>
          <w:szCs w:val="24"/>
        </w:rPr>
        <w:t>„</w:t>
      </w:r>
      <w:r w:rsidRPr="00C42FEF">
        <w:rPr>
          <w:rFonts w:cs="Calibri"/>
        </w:rPr>
        <w:t>PWP Wielkopolski Ośrodek Ekonomii Społecznej II</w:t>
      </w:r>
      <w:r w:rsidRPr="00522721">
        <w:rPr>
          <w:i/>
          <w:sz w:val="24"/>
          <w:szCs w:val="24"/>
        </w:rPr>
        <w:t>”</w:t>
      </w:r>
    </w:p>
    <w:p w:rsidR="000A3D5F" w:rsidRPr="008812FC" w:rsidRDefault="000A3D5F" w:rsidP="00F95063">
      <w:pPr>
        <w:pStyle w:val="ListParagraph"/>
        <w:numPr>
          <w:ilvl w:val="0"/>
          <w:numId w:val="44"/>
        </w:numPr>
        <w:spacing w:after="0" w:line="360" w:lineRule="auto"/>
        <w:ind w:left="360"/>
        <w:jc w:val="both"/>
        <w:rPr>
          <w:rFonts w:cs="Calibri"/>
        </w:rPr>
      </w:pPr>
      <w:r w:rsidRPr="008812FC">
        <w:rPr>
          <w:rFonts w:cs="Calibri"/>
        </w:rPr>
        <w:t>Do zadań Komisji należy:</w:t>
      </w:r>
    </w:p>
    <w:p w:rsidR="000A3D5F" w:rsidRPr="008812FC" w:rsidRDefault="000A3D5F" w:rsidP="00F95063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weryfikacja złożonych dokumentów,</w:t>
      </w:r>
    </w:p>
    <w:p w:rsidR="000A3D5F" w:rsidRPr="008812FC" w:rsidRDefault="000A3D5F" w:rsidP="00F95063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sporządzenie listy osób zakwa</w:t>
      </w:r>
      <w:r>
        <w:rPr>
          <w:rFonts w:cs="Calibri"/>
        </w:rPr>
        <w:t>lifikowanych do WWD</w:t>
      </w:r>
      <w:r w:rsidRPr="008812FC">
        <w:rPr>
          <w:rFonts w:cs="Calibri"/>
        </w:rPr>
        <w:t xml:space="preserve"> oraz listy rezerwowej</w:t>
      </w:r>
      <w:r>
        <w:rPr>
          <w:rFonts w:cs="Calibri"/>
        </w:rPr>
        <w:t>.</w:t>
      </w:r>
    </w:p>
    <w:p w:rsidR="000A3D5F" w:rsidRPr="008812FC" w:rsidRDefault="000A3D5F" w:rsidP="00F95063">
      <w:pPr>
        <w:pStyle w:val="ListParagraph"/>
        <w:numPr>
          <w:ilvl w:val="0"/>
          <w:numId w:val="44"/>
        </w:numPr>
        <w:spacing w:after="0" w:line="360" w:lineRule="auto"/>
        <w:ind w:left="360"/>
        <w:jc w:val="both"/>
        <w:rPr>
          <w:rFonts w:cs="Calibri"/>
        </w:rPr>
      </w:pPr>
      <w:r w:rsidRPr="008812FC">
        <w:rPr>
          <w:rFonts w:cs="Calibri"/>
        </w:rPr>
        <w:t>Z  przeprowadzonej rekrutacji Członkowie Komisji Rekrutującej  sporządzają protokół.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</w:rPr>
      </w:pPr>
    </w:p>
    <w:p w:rsidR="000A3D5F" w:rsidRPr="00AB4D9A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AB4D9A">
        <w:rPr>
          <w:rFonts w:cs="Calibri"/>
          <w:b/>
          <w:sz w:val="24"/>
          <w:szCs w:val="24"/>
        </w:rPr>
        <w:t>§ 5. Zasady rekrutacji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  <w:b/>
        </w:rPr>
      </w:pPr>
    </w:p>
    <w:p w:rsidR="000A3D5F" w:rsidRPr="005D21F1" w:rsidRDefault="000A3D5F" w:rsidP="00F9506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Zgłoszenia u</w:t>
      </w:r>
      <w:r w:rsidRPr="008812FC">
        <w:rPr>
          <w:rFonts w:cs="Calibri"/>
        </w:rPr>
        <w:t>czestników/czek będą przyjmowane</w:t>
      </w:r>
      <w:r>
        <w:rPr>
          <w:rFonts w:cs="Calibri"/>
        </w:rPr>
        <w:t>: oryginały</w:t>
      </w:r>
      <w:r w:rsidRPr="008812FC">
        <w:rPr>
          <w:rFonts w:cs="Calibri"/>
        </w:rPr>
        <w:t xml:space="preserve"> w Biurze</w:t>
      </w:r>
      <w:r>
        <w:rPr>
          <w:rFonts w:cs="Calibri"/>
        </w:rPr>
        <w:t xml:space="preserve"> Projektu w Poznaniu (adres w stopce), a </w:t>
      </w:r>
      <w:r w:rsidRPr="00753D4E">
        <w:rPr>
          <w:rFonts w:cs="Calibri"/>
          <w:u w:val="single"/>
        </w:rPr>
        <w:t>podpisane</w:t>
      </w:r>
      <w:r>
        <w:rPr>
          <w:rFonts w:cs="Calibri"/>
        </w:rPr>
        <w:t xml:space="preserve"> skany oryginałów mailem na adres </w:t>
      </w:r>
      <w:hyperlink r:id="rId7" w:history="1">
        <w:r w:rsidRPr="00B62201">
          <w:rPr>
            <w:rStyle w:val="Hyperlink"/>
            <w:rFonts w:cs="Calibri"/>
          </w:rPr>
          <w:t>biuro@spoldzielnie.org</w:t>
        </w:r>
      </w:hyperlink>
      <w:r>
        <w:rPr>
          <w:rFonts w:cs="Calibri"/>
        </w:rPr>
        <w:t xml:space="preserve"> </w:t>
      </w:r>
      <w:r>
        <w:t xml:space="preserve">lub </w:t>
      </w:r>
      <w:hyperlink r:id="rId8" w:history="1">
        <w:r w:rsidRPr="00E529D3">
          <w:rPr>
            <w:rStyle w:val="Hyperlink"/>
          </w:rPr>
          <w:t>aleksandra.wojtaszek@spoldzielnie.org</w:t>
        </w:r>
      </w:hyperlink>
      <w:r>
        <w:t xml:space="preserve"> </w:t>
      </w:r>
      <w:r w:rsidRPr="00EF669B">
        <w:rPr>
          <w:rFonts w:cs="Calibri"/>
          <w:b/>
        </w:rPr>
        <w:t>do dnia 26</w:t>
      </w:r>
      <w:r>
        <w:rPr>
          <w:rFonts w:cs="Calibri"/>
          <w:b/>
        </w:rPr>
        <w:t>.09</w:t>
      </w:r>
      <w:r w:rsidRPr="00EF669B">
        <w:rPr>
          <w:rFonts w:cs="Calibri"/>
          <w:b/>
        </w:rPr>
        <w:t>.2014 r.</w:t>
      </w:r>
      <w:r>
        <w:rPr>
          <w:rFonts w:cs="Calibri"/>
          <w:b/>
        </w:rPr>
        <w:t xml:space="preserve"> </w:t>
      </w:r>
      <w:r w:rsidRPr="00182BCC">
        <w:rPr>
          <w:rFonts w:cs="Calibri"/>
        </w:rPr>
        <w:t>(</w:t>
      </w:r>
      <w:r>
        <w:rPr>
          <w:rFonts w:cs="Calibri"/>
        </w:rPr>
        <w:t>decyduje data wpłynięcia na ad</w:t>
      </w:r>
      <w:r w:rsidRPr="00182BCC">
        <w:rPr>
          <w:rFonts w:cs="Calibri"/>
        </w:rPr>
        <w:t>res biura projektu)</w:t>
      </w:r>
      <w:r>
        <w:rPr>
          <w:rFonts w:cs="Calibri"/>
        </w:rPr>
        <w:t>.</w:t>
      </w:r>
      <w:r w:rsidRPr="0085721C">
        <w:rPr>
          <w:rFonts w:cs="Calibri"/>
        </w:rPr>
        <w:t xml:space="preserve"> </w:t>
      </w:r>
      <w:r>
        <w:rPr>
          <w:rFonts w:cs="Calibri"/>
        </w:rPr>
        <w:t>W przypadku przekazania zgłoszenia mailowego należy równolegle wysłać/dostarczyć oryg</w:t>
      </w:r>
      <w:r>
        <w:rPr>
          <w:rFonts w:cs="Calibri"/>
        </w:rPr>
        <w:t>i</w:t>
      </w:r>
      <w:r>
        <w:rPr>
          <w:rFonts w:cs="Calibri"/>
        </w:rPr>
        <w:t xml:space="preserve">nał zgłoszenia pocztą tradycyjną lub osobiście do Biura Projektu. </w:t>
      </w:r>
    </w:p>
    <w:p w:rsidR="000A3D5F" w:rsidRPr="005D21F1" w:rsidRDefault="000A3D5F" w:rsidP="00F9506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Komisja Rekrutująca</w:t>
      </w:r>
      <w:r w:rsidRPr="005D21F1">
        <w:rPr>
          <w:rFonts w:cs="Calibri"/>
        </w:rPr>
        <w:t xml:space="preserve"> sporządzi listę u</w:t>
      </w:r>
      <w:r>
        <w:rPr>
          <w:rFonts w:cs="Calibri"/>
        </w:rPr>
        <w:t>czestników/czek WWD</w:t>
      </w:r>
      <w:r w:rsidRPr="005D21F1">
        <w:rPr>
          <w:rFonts w:cs="Calibri"/>
        </w:rPr>
        <w:t xml:space="preserve"> (wraz z listą </w:t>
      </w:r>
      <w:r>
        <w:rPr>
          <w:rFonts w:cs="Calibri"/>
        </w:rPr>
        <w:t xml:space="preserve">rezerwową) do dnia </w:t>
      </w:r>
      <w:r w:rsidRPr="00A61B9F">
        <w:rPr>
          <w:rFonts w:cs="Calibri"/>
        </w:rPr>
        <w:t>03.10.2014r.</w:t>
      </w:r>
    </w:p>
    <w:p w:rsidR="000A3D5F" w:rsidRPr="008812FC" w:rsidRDefault="000A3D5F" w:rsidP="00F9506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cs="Calibri"/>
        </w:rPr>
      </w:pPr>
      <w:r w:rsidRPr="005D21F1">
        <w:rPr>
          <w:rFonts w:cs="Calibri"/>
        </w:rPr>
        <w:t xml:space="preserve">Uczestnicy zakwalifikowani </w:t>
      </w:r>
      <w:r>
        <w:rPr>
          <w:rFonts w:cs="Calibri"/>
        </w:rPr>
        <w:t>do udziału w WWD</w:t>
      </w:r>
      <w:r w:rsidRPr="005D21F1">
        <w:rPr>
          <w:rFonts w:cs="Calibri"/>
        </w:rPr>
        <w:t xml:space="preserve"> zostaną</w:t>
      </w:r>
      <w:r w:rsidRPr="008812FC">
        <w:rPr>
          <w:rFonts w:cs="Calibri"/>
        </w:rPr>
        <w:t xml:space="preserve"> p</w:t>
      </w:r>
      <w:r>
        <w:rPr>
          <w:rFonts w:cs="Calibri"/>
        </w:rPr>
        <w:t>oinformowani przez Projektodawcę</w:t>
      </w:r>
      <w:r w:rsidRPr="008812FC">
        <w:rPr>
          <w:rFonts w:cs="Calibri"/>
        </w:rPr>
        <w:t xml:space="preserve"> </w:t>
      </w:r>
      <w:r>
        <w:rPr>
          <w:rFonts w:cs="Calibri"/>
        </w:rPr>
        <w:t>drogą mailową</w:t>
      </w:r>
      <w:r w:rsidRPr="008812FC">
        <w:rPr>
          <w:rFonts w:cs="Calibri"/>
        </w:rPr>
        <w:t>.</w:t>
      </w:r>
      <w:r>
        <w:rPr>
          <w:rFonts w:cs="Calibri"/>
        </w:rPr>
        <w:t xml:space="preserve"> </w:t>
      </w:r>
    </w:p>
    <w:p w:rsidR="000A3D5F" w:rsidRPr="008812FC" w:rsidRDefault="000A3D5F" w:rsidP="00F9506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Przystąpienie uczestnika</w:t>
      </w:r>
      <w:r>
        <w:rPr>
          <w:rFonts w:cs="Calibri"/>
        </w:rPr>
        <w:t>/czki</w:t>
      </w:r>
      <w:r w:rsidRPr="008812FC">
        <w:rPr>
          <w:rFonts w:cs="Calibri"/>
        </w:rPr>
        <w:t xml:space="preserve"> do procesu rekrutacji jest równoznaczne z zaakceptowaniem niniejszego Regulaminu.</w:t>
      </w:r>
    </w:p>
    <w:p w:rsidR="000A3D5F" w:rsidRPr="008812FC" w:rsidRDefault="000A3D5F" w:rsidP="00F9506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Komisj</w:t>
      </w:r>
      <w:r>
        <w:rPr>
          <w:rFonts w:cs="Calibri"/>
        </w:rPr>
        <w:t>a może ogłosić dodatkowy nabór uczestników/czek  w przypadku wolnych miejsc.</w:t>
      </w:r>
    </w:p>
    <w:p w:rsidR="000A3D5F" w:rsidRPr="00AB4D9A" w:rsidRDefault="000A3D5F" w:rsidP="00F95063">
      <w:pPr>
        <w:spacing w:line="360" w:lineRule="auto"/>
        <w:jc w:val="both"/>
        <w:rPr>
          <w:rFonts w:cs="Calibri"/>
          <w:sz w:val="24"/>
          <w:szCs w:val="24"/>
        </w:rPr>
      </w:pPr>
    </w:p>
    <w:p w:rsidR="000A3D5F" w:rsidRPr="008812FC" w:rsidRDefault="000A3D5F" w:rsidP="00F95063">
      <w:pPr>
        <w:spacing w:line="360" w:lineRule="auto"/>
        <w:jc w:val="center"/>
        <w:rPr>
          <w:rFonts w:cs="Calibri"/>
          <w:b/>
        </w:rPr>
      </w:pPr>
      <w:r w:rsidRPr="00AB4D9A">
        <w:rPr>
          <w:rFonts w:cs="Calibri"/>
          <w:b/>
          <w:sz w:val="24"/>
          <w:szCs w:val="24"/>
        </w:rPr>
        <w:t>§ 6. Kryteria wyboru u</w:t>
      </w:r>
      <w:r>
        <w:rPr>
          <w:rFonts w:cs="Calibri"/>
          <w:b/>
          <w:sz w:val="24"/>
          <w:szCs w:val="24"/>
        </w:rPr>
        <w:t>czestników/</w:t>
      </w:r>
      <w:r w:rsidRPr="00AB4D9A">
        <w:rPr>
          <w:rFonts w:cs="Calibri"/>
          <w:b/>
          <w:sz w:val="24"/>
          <w:szCs w:val="24"/>
        </w:rPr>
        <w:t>czek WWD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  <w:b/>
        </w:rPr>
      </w:pPr>
    </w:p>
    <w:p w:rsidR="000A3D5F" w:rsidRPr="008812FC" w:rsidRDefault="000A3D5F" w:rsidP="00F95063">
      <w:pPr>
        <w:pStyle w:val="ListParagraph"/>
        <w:numPr>
          <w:ilvl w:val="0"/>
          <w:numId w:val="47"/>
        </w:numPr>
        <w:spacing w:after="0" w:line="360" w:lineRule="auto"/>
        <w:ind w:left="720"/>
        <w:jc w:val="both"/>
        <w:rPr>
          <w:rFonts w:cs="Calibri"/>
        </w:rPr>
      </w:pPr>
      <w:r w:rsidRPr="008812FC">
        <w:rPr>
          <w:rFonts w:cs="Calibri"/>
        </w:rPr>
        <w:t>O zakwalifikowaniu kandyda</w:t>
      </w:r>
      <w:r>
        <w:rPr>
          <w:rFonts w:cs="Calibri"/>
        </w:rPr>
        <w:t xml:space="preserve">tki/kandydata na  WWD </w:t>
      </w:r>
      <w:r w:rsidRPr="008812FC">
        <w:rPr>
          <w:rFonts w:cs="Calibri"/>
        </w:rPr>
        <w:t xml:space="preserve"> będą decydowały następujące kryteria:</w:t>
      </w:r>
    </w:p>
    <w:p w:rsidR="000A3D5F" w:rsidRPr="008812FC" w:rsidRDefault="000A3D5F" w:rsidP="00F95063">
      <w:pPr>
        <w:pStyle w:val="ListParagraph"/>
        <w:numPr>
          <w:ilvl w:val="0"/>
          <w:numId w:val="48"/>
        </w:numPr>
        <w:spacing w:after="0" w:line="360" w:lineRule="auto"/>
        <w:ind w:left="927"/>
        <w:jc w:val="both"/>
        <w:rPr>
          <w:rFonts w:cs="Calibri"/>
        </w:rPr>
      </w:pPr>
      <w:r w:rsidRPr="008812FC">
        <w:rPr>
          <w:rFonts w:cs="Calibri"/>
        </w:rPr>
        <w:t>złożenie poprawnie wypełnionego formularza z</w:t>
      </w:r>
      <w:r>
        <w:rPr>
          <w:rFonts w:cs="Calibri"/>
        </w:rPr>
        <w:t>głoszeniowego</w:t>
      </w:r>
      <w:r w:rsidRPr="008812FC">
        <w:rPr>
          <w:rFonts w:cs="Calibri"/>
        </w:rPr>
        <w:t>,</w:t>
      </w:r>
    </w:p>
    <w:p w:rsidR="000A3D5F" w:rsidRDefault="000A3D5F" w:rsidP="00F95063">
      <w:pPr>
        <w:pStyle w:val="ListParagraph"/>
        <w:numPr>
          <w:ilvl w:val="0"/>
          <w:numId w:val="48"/>
        </w:numPr>
        <w:spacing w:after="0" w:line="360" w:lineRule="auto"/>
        <w:ind w:left="927"/>
        <w:jc w:val="both"/>
        <w:rPr>
          <w:rFonts w:cs="Calibri"/>
        </w:rPr>
      </w:pPr>
      <w:r w:rsidRPr="008812FC">
        <w:rPr>
          <w:rFonts w:cs="Calibri"/>
        </w:rPr>
        <w:t xml:space="preserve">złożenie w Biurze Projektu </w:t>
      </w:r>
      <w:r>
        <w:rPr>
          <w:rFonts w:cs="Calibri"/>
        </w:rPr>
        <w:t xml:space="preserve"> </w:t>
      </w:r>
      <w:r w:rsidRPr="008812FC">
        <w:rPr>
          <w:rFonts w:cs="Calibri"/>
        </w:rPr>
        <w:t>wymaganych dokumentów we wskazanym terminie,</w:t>
      </w:r>
    </w:p>
    <w:p w:rsidR="000A3D5F" w:rsidRPr="00A61B9F" w:rsidRDefault="000A3D5F" w:rsidP="00F95063">
      <w:pPr>
        <w:pStyle w:val="ListParagraph"/>
        <w:numPr>
          <w:ilvl w:val="0"/>
          <w:numId w:val="48"/>
        </w:numPr>
        <w:spacing w:after="0" w:line="360" w:lineRule="auto"/>
        <w:ind w:left="927"/>
        <w:jc w:val="both"/>
        <w:rPr>
          <w:rFonts w:cs="Calibri"/>
        </w:rPr>
      </w:pPr>
      <w:r w:rsidRPr="00A61B9F">
        <w:rPr>
          <w:rFonts w:cs="Calibri"/>
        </w:rPr>
        <w:t>opisanie w sposób wyczerpujący i zgodny z rzeczywistością, jak potencjalny uczestnik WWD z</w:t>
      </w:r>
      <w:r w:rsidRPr="00A61B9F">
        <w:rPr>
          <w:rFonts w:cs="Calibri"/>
        </w:rPr>
        <w:t>a</w:t>
      </w:r>
      <w:r w:rsidRPr="00A61B9F">
        <w:rPr>
          <w:rFonts w:cs="Calibri"/>
        </w:rPr>
        <w:t>mierza wykorzystać wiedzę zdobytą podczas wizyty studyjnej dla rozwoju własnej spółdzielni czy wzmocnienia sektora ekonomii społecznej (opisu tego wymagamy w polu pod Formularzem zgł</w:t>
      </w:r>
      <w:r w:rsidRPr="00A61B9F">
        <w:rPr>
          <w:rFonts w:cs="Calibri"/>
        </w:rPr>
        <w:t>o</w:t>
      </w:r>
      <w:r w:rsidRPr="00A61B9F">
        <w:rPr>
          <w:rFonts w:cs="Calibri"/>
        </w:rPr>
        <w:t xml:space="preserve">szeniowym na Warsztaty Wymiany Doświadczeń). </w:t>
      </w:r>
    </w:p>
    <w:p w:rsidR="000A3D5F" w:rsidRPr="008812FC" w:rsidRDefault="000A3D5F" w:rsidP="00F95063">
      <w:pPr>
        <w:pStyle w:val="ListParagraph"/>
        <w:numPr>
          <w:ilvl w:val="0"/>
          <w:numId w:val="47"/>
        </w:numPr>
        <w:spacing w:after="0" w:line="360" w:lineRule="auto"/>
        <w:ind w:left="720"/>
        <w:jc w:val="both"/>
        <w:rPr>
          <w:rFonts w:cs="Calibri"/>
        </w:rPr>
      </w:pPr>
      <w:r w:rsidRPr="008812FC">
        <w:rPr>
          <w:rFonts w:cs="Calibri"/>
        </w:rPr>
        <w:t>Rezultatem przeprowadzonej rek</w:t>
      </w:r>
      <w:r>
        <w:rPr>
          <w:rFonts w:cs="Calibri"/>
        </w:rPr>
        <w:t>rutacji będzie nabór</w:t>
      </w:r>
      <w:r w:rsidRPr="008812FC">
        <w:rPr>
          <w:rFonts w:cs="Calibri"/>
        </w:rPr>
        <w:t xml:space="preserve"> uczestnik</w:t>
      </w:r>
      <w:r>
        <w:rPr>
          <w:rFonts w:cs="Calibri"/>
        </w:rPr>
        <w:t>ów/czek, którzy wezmą udział w WWD</w:t>
      </w:r>
      <w:r w:rsidRPr="008812FC">
        <w:rPr>
          <w:rFonts w:cs="Calibri"/>
        </w:rPr>
        <w:t xml:space="preserve">. </w:t>
      </w:r>
    </w:p>
    <w:p w:rsidR="000A3D5F" w:rsidRPr="00760545" w:rsidRDefault="000A3D5F" w:rsidP="00F95063">
      <w:pPr>
        <w:pStyle w:val="ListParagraph"/>
        <w:numPr>
          <w:ilvl w:val="0"/>
          <w:numId w:val="47"/>
        </w:numPr>
        <w:spacing w:after="0" w:line="360" w:lineRule="auto"/>
        <w:ind w:left="720"/>
        <w:jc w:val="both"/>
        <w:rPr>
          <w:rFonts w:cs="Calibri"/>
          <w:b/>
        </w:rPr>
      </w:pPr>
      <w:r w:rsidRPr="00760545">
        <w:rPr>
          <w:rFonts w:cs="Calibri"/>
          <w:b/>
        </w:rPr>
        <w:t>W przypadku rezygnac</w:t>
      </w:r>
      <w:r>
        <w:rPr>
          <w:rFonts w:cs="Calibri"/>
          <w:b/>
        </w:rPr>
        <w:t>ji uczestnika z udziału w WWD</w:t>
      </w:r>
      <w:r w:rsidRPr="00760545">
        <w:rPr>
          <w:rFonts w:cs="Calibri"/>
          <w:b/>
        </w:rPr>
        <w:t>, rezygnujący pokrywa koszty zmiany nazw</w:t>
      </w:r>
      <w:r w:rsidRPr="00760545">
        <w:rPr>
          <w:rFonts w:cs="Calibri"/>
          <w:b/>
        </w:rPr>
        <w:t>i</w:t>
      </w:r>
      <w:r w:rsidRPr="00760545">
        <w:rPr>
          <w:rFonts w:cs="Calibri"/>
          <w:b/>
        </w:rPr>
        <w:t>ska</w:t>
      </w:r>
      <w:r>
        <w:rPr>
          <w:rFonts w:cs="Calibri"/>
          <w:b/>
        </w:rPr>
        <w:t xml:space="preserve"> na </w:t>
      </w:r>
      <w:r w:rsidRPr="00760545">
        <w:rPr>
          <w:rFonts w:cs="Calibri"/>
          <w:b/>
        </w:rPr>
        <w:t>bile</w:t>
      </w:r>
      <w:r>
        <w:rPr>
          <w:rFonts w:cs="Calibri"/>
          <w:b/>
        </w:rPr>
        <w:t>cie lotniczym w wysokości  do 220</w:t>
      </w:r>
      <w:r w:rsidRPr="00760545">
        <w:rPr>
          <w:rFonts w:cs="Calibri"/>
          <w:b/>
        </w:rPr>
        <w:t xml:space="preserve"> EURO</w:t>
      </w:r>
      <w:r>
        <w:rPr>
          <w:rFonts w:cs="Calibri"/>
          <w:b/>
        </w:rPr>
        <w:t xml:space="preserve">. </w:t>
      </w:r>
    </w:p>
    <w:p w:rsidR="000A3D5F" w:rsidRPr="008812FC" w:rsidRDefault="000A3D5F" w:rsidP="00F95063">
      <w:pPr>
        <w:pStyle w:val="ListParagraph"/>
        <w:numPr>
          <w:ilvl w:val="0"/>
          <w:numId w:val="47"/>
        </w:numPr>
        <w:spacing w:after="0" w:line="360" w:lineRule="auto"/>
        <w:ind w:left="720"/>
        <w:jc w:val="both"/>
        <w:rPr>
          <w:rFonts w:cs="Calibri"/>
        </w:rPr>
      </w:pPr>
      <w:r w:rsidRPr="008812FC">
        <w:rPr>
          <w:rFonts w:cs="Calibri"/>
        </w:rPr>
        <w:t xml:space="preserve">Rezygnacja wymaga </w:t>
      </w:r>
      <w:r>
        <w:rPr>
          <w:rFonts w:cs="Calibri"/>
        </w:rPr>
        <w:t xml:space="preserve"> wyłącznie </w:t>
      </w:r>
      <w:r w:rsidRPr="008812FC">
        <w:rPr>
          <w:rFonts w:cs="Calibri"/>
        </w:rPr>
        <w:t>formy pisemnej</w:t>
      </w:r>
      <w:r>
        <w:rPr>
          <w:rFonts w:cs="Calibri"/>
        </w:rPr>
        <w:t>.</w:t>
      </w:r>
    </w:p>
    <w:p w:rsidR="000A3D5F" w:rsidRPr="008812FC" w:rsidRDefault="000A3D5F" w:rsidP="00F95063">
      <w:pPr>
        <w:spacing w:line="360" w:lineRule="auto"/>
        <w:ind w:left="360"/>
        <w:jc w:val="both"/>
        <w:rPr>
          <w:rFonts w:cs="Calibri"/>
        </w:rPr>
      </w:pPr>
    </w:p>
    <w:p w:rsidR="000A3D5F" w:rsidRPr="00AB4D9A" w:rsidRDefault="000A3D5F" w:rsidP="00F95063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AB4D9A">
        <w:rPr>
          <w:rFonts w:cs="Calibri"/>
          <w:b/>
          <w:sz w:val="24"/>
          <w:szCs w:val="24"/>
        </w:rPr>
        <w:t>§ 7. Postanowienia końcowe</w:t>
      </w:r>
    </w:p>
    <w:p w:rsidR="000A3D5F" w:rsidRPr="008812FC" w:rsidRDefault="000A3D5F" w:rsidP="00F95063">
      <w:pPr>
        <w:spacing w:line="360" w:lineRule="auto"/>
        <w:jc w:val="both"/>
        <w:rPr>
          <w:rFonts w:cs="Calibri"/>
          <w:b/>
        </w:rPr>
      </w:pPr>
    </w:p>
    <w:p w:rsidR="000A3D5F" w:rsidRPr="007D67E3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7D67E3">
        <w:rPr>
          <w:rFonts w:cs="Calibri"/>
        </w:rPr>
        <w:t xml:space="preserve">Informacja o WWD  wraz z Regulaminem i załącznikami zostaną zamieszczone na stronie internetowej projektu </w:t>
      </w:r>
      <w:hyperlink r:id="rId9" w:tgtFrame="_blank" w:history="1">
        <w:r w:rsidRPr="007D67E3">
          <w:rPr>
            <w:rStyle w:val="Hyperlink"/>
          </w:rPr>
          <w:t>www.woes.pl</w:t>
        </w:r>
      </w:hyperlink>
      <w:r w:rsidRPr="007D67E3">
        <w:rPr>
          <w:rFonts w:cs="Calibri"/>
        </w:rPr>
        <w:t xml:space="preserve"> </w:t>
      </w:r>
      <w:r>
        <w:rPr>
          <w:rFonts w:cs="Calibri"/>
        </w:rPr>
        <w:t xml:space="preserve">oraz na stronie Stowarzyszenia na Rzecz Spółdzielni Socjalnych </w:t>
      </w:r>
      <w:hyperlink r:id="rId10" w:history="1">
        <w:r w:rsidRPr="001828B0">
          <w:rPr>
            <w:rStyle w:val="Hyperlink"/>
            <w:rFonts w:cs="Calibri"/>
          </w:rPr>
          <w:t>http://www.spoldzielnie.org</w:t>
        </w:r>
      </w:hyperlink>
      <w:r>
        <w:rPr>
          <w:rFonts w:cs="Calibri"/>
        </w:rPr>
        <w:t>, a także</w:t>
      </w:r>
      <w:r w:rsidRPr="007D67E3">
        <w:rPr>
          <w:rFonts w:cs="Calibri"/>
        </w:rPr>
        <w:t xml:space="preserve"> w siedzibie Bi</w:t>
      </w:r>
      <w:r w:rsidRPr="007D67E3">
        <w:rPr>
          <w:rFonts w:cs="Calibri"/>
        </w:rPr>
        <w:t>u</w:t>
      </w:r>
      <w:r w:rsidRPr="007D67E3">
        <w:rPr>
          <w:rFonts w:cs="Calibri"/>
        </w:rPr>
        <w:t xml:space="preserve">ra Projektu. </w:t>
      </w:r>
    </w:p>
    <w:p w:rsidR="000A3D5F" w:rsidRPr="00064EBA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8812FC">
        <w:t>Uczest</w:t>
      </w:r>
      <w:r>
        <w:t xml:space="preserve">nik/czka </w:t>
      </w:r>
      <w:r w:rsidRPr="008812FC">
        <w:t xml:space="preserve"> zobowiązuje się do pełnego u</w:t>
      </w:r>
      <w:r>
        <w:t xml:space="preserve">czestnictwa w programie WWD </w:t>
      </w:r>
      <w:r w:rsidRPr="008812FC">
        <w:t>oraz do przestrzegania niniejszego Regulaminu.</w:t>
      </w:r>
    </w:p>
    <w:p w:rsidR="000A3D5F" w:rsidRPr="00064EBA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064EBA">
        <w:rPr>
          <w:rFonts w:cs="Calibri"/>
        </w:rPr>
        <w:t>Uczestnik/czka  wyraża zgodę na przetwarzanie danych osobowych oraz dokumentowanie przez Pr</w:t>
      </w:r>
      <w:r w:rsidRPr="00064EBA">
        <w:rPr>
          <w:rFonts w:cs="Calibri"/>
        </w:rPr>
        <w:t>o</w:t>
      </w:r>
      <w:r w:rsidRPr="00064EBA">
        <w:rPr>
          <w:rFonts w:cs="Calibri"/>
        </w:rPr>
        <w:t>jektodawcę udziału  poprzez fotografowanie oraz wykorzystanie wizerunku uczestników/czek WWD do celów informacyjno – promocyjnych dotyczących realizacji projektu. Uczestnicy WWD przyjmują do wiadomości, że:</w:t>
      </w:r>
    </w:p>
    <w:p w:rsidR="000A3D5F" w:rsidRPr="00064EBA" w:rsidRDefault="000A3D5F" w:rsidP="00F95063">
      <w:pPr>
        <w:pStyle w:val="ListParagraph"/>
        <w:spacing w:after="0" w:line="360" w:lineRule="auto"/>
        <w:ind w:left="0"/>
        <w:jc w:val="both"/>
        <w:rPr>
          <w:rFonts w:cs="Calibri"/>
        </w:rPr>
      </w:pPr>
      <w:r>
        <w:rPr>
          <w:rFonts w:cs="Calibri"/>
        </w:rPr>
        <w:t xml:space="preserve">a) administratorem </w:t>
      </w:r>
      <w:r w:rsidRPr="00064EBA">
        <w:rPr>
          <w:rFonts w:cs="Calibri"/>
        </w:rPr>
        <w:t>ich danych osobowych jest Minister Infrastruktury i Rozwoju pełniący funkcję Instytucji Zarządzającej dla Programu Operacyjnego Kapitał Ludzki, mający siedzibę przy ul. Wspólnej 2/4, 00-926 Warszawa.</w:t>
      </w:r>
    </w:p>
    <w:p w:rsidR="000A3D5F" w:rsidRPr="00064EBA" w:rsidRDefault="000A3D5F" w:rsidP="00F9506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</w:t>
      </w:r>
      <w:r w:rsidRPr="00064EBA">
        <w:rPr>
          <w:rFonts w:ascii="Calibri" w:hAnsi="Calibri" w:cs="Calibri"/>
          <w:sz w:val="22"/>
          <w:szCs w:val="22"/>
        </w:rPr>
        <w:t>) </w:t>
      </w:r>
      <w:r>
        <w:rPr>
          <w:rFonts w:ascii="Calibri" w:hAnsi="Calibri" w:cs="Calibri"/>
          <w:sz w:val="22"/>
          <w:szCs w:val="22"/>
        </w:rPr>
        <w:t xml:space="preserve">podstawę prawną przetwarzania </w:t>
      </w:r>
      <w:r w:rsidRPr="00064EBA">
        <w:rPr>
          <w:rFonts w:ascii="Calibri" w:hAnsi="Calibri" w:cs="Calibri"/>
          <w:sz w:val="22"/>
          <w:szCs w:val="22"/>
        </w:rPr>
        <w:t>ich danych osobowych stanowi art. 23 ust. 1 pkt 2 lub art. 27 ust. 2 pkt 2 ustawy z dnia 29 sierpnia 1997 r. o ochronie danych osobowych (tekst jednolity: Dz.U. z 2002 r. Nr 101 poz. 926, ze zm.) – dane osobowe są niezbędne dla realizacji Programu Operacyjnego Kapitał Ludzki</w:t>
      </w:r>
    </w:p>
    <w:p w:rsidR="000A3D5F" w:rsidRPr="00064EBA" w:rsidRDefault="000A3D5F" w:rsidP="00F9506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c) ich</w:t>
      </w:r>
      <w:r w:rsidRPr="00064EBA">
        <w:rPr>
          <w:rFonts w:ascii="Calibri" w:hAnsi="Calibri" w:cs="Calibri"/>
          <w:sz w:val="22"/>
          <w:szCs w:val="22"/>
        </w:rPr>
        <w:t xml:space="preserve"> dane osobowe będą przetwarzane wyłącznie w celu udzielenia wsparcia, realizacji projektu „PWP Wielkopolski Ośrodek Ekonomii Społecznej II”, ewaluacji, kontroli, monitoringu i sprawozdawczości w r</w:t>
      </w:r>
      <w:r w:rsidRPr="00064EBA">
        <w:rPr>
          <w:rFonts w:ascii="Calibri" w:hAnsi="Calibri" w:cs="Calibri"/>
          <w:sz w:val="22"/>
          <w:szCs w:val="22"/>
        </w:rPr>
        <w:t>a</w:t>
      </w:r>
      <w:r w:rsidRPr="00064EBA">
        <w:rPr>
          <w:rFonts w:ascii="Calibri" w:hAnsi="Calibri" w:cs="Calibri"/>
          <w:sz w:val="22"/>
          <w:szCs w:val="22"/>
        </w:rPr>
        <w:t>mach Programu Operacyjnego Kapitał Ludzki (POKL);</w:t>
      </w:r>
    </w:p>
    <w:p w:rsidR="000A3D5F" w:rsidRPr="00064EBA" w:rsidRDefault="000A3D5F" w:rsidP="00F9506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d) ich</w:t>
      </w:r>
      <w:r w:rsidRPr="00064EBA">
        <w:rPr>
          <w:rFonts w:ascii="Calibri" w:hAnsi="Calibri" w:cs="Calibri"/>
          <w:sz w:val="22"/>
          <w:szCs w:val="22"/>
        </w:rPr>
        <w:t xml:space="preserve"> dane osobowe zostały powierzone do przetwarzania Instytucji Pośredniczącej - Wojewódzki Urząd Pracy w Poznaniu -  oraz beneficjentowi realizującemu projekt: Stowarzyszeniu na rzecz Spółdzielni Socja</w:t>
      </w:r>
      <w:r w:rsidRPr="00064EBA">
        <w:rPr>
          <w:rFonts w:ascii="Calibri" w:hAnsi="Calibri" w:cs="Calibri"/>
          <w:sz w:val="22"/>
          <w:szCs w:val="22"/>
        </w:rPr>
        <w:t>l</w:t>
      </w:r>
      <w:r w:rsidRPr="00064EBA">
        <w:rPr>
          <w:rFonts w:ascii="Calibri" w:hAnsi="Calibri" w:cs="Calibri"/>
          <w:sz w:val="22"/>
          <w:szCs w:val="22"/>
        </w:rPr>
        <w:t>nych oraz podmiotów, które na zlecenie beneficjenta uczestniczą w realiza</w:t>
      </w:r>
      <w:r>
        <w:rPr>
          <w:rFonts w:ascii="Calibri" w:hAnsi="Calibri" w:cs="Calibri"/>
          <w:sz w:val="22"/>
          <w:szCs w:val="22"/>
        </w:rPr>
        <w:t>cji projektu. D</w:t>
      </w:r>
      <w:r w:rsidRPr="00064EBA">
        <w:rPr>
          <w:rFonts w:ascii="Calibri" w:hAnsi="Calibri" w:cs="Calibri"/>
          <w:sz w:val="22"/>
          <w:szCs w:val="22"/>
        </w:rPr>
        <w:t xml:space="preserve">ane osobowe </w:t>
      </w:r>
      <w:r>
        <w:rPr>
          <w:rFonts w:ascii="Calibri" w:hAnsi="Calibri" w:cs="Calibri"/>
          <w:sz w:val="22"/>
          <w:szCs w:val="22"/>
        </w:rPr>
        <w:t xml:space="preserve">uczestników WWD </w:t>
      </w:r>
      <w:r w:rsidRPr="00064EBA">
        <w:rPr>
          <w:rFonts w:ascii="Calibri" w:hAnsi="Calibri" w:cs="Calibri"/>
          <w:sz w:val="22"/>
          <w:szCs w:val="22"/>
        </w:rPr>
        <w:t>mogą zostać udostępnione firmom badawczym realizującym na zlecenie Instytucji Z</w:t>
      </w:r>
      <w:r w:rsidRPr="00064EBA">
        <w:rPr>
          <w:rFonts w:ascii="Calibri" w:hAnsi="Calibri" w:cs="Calibri"/>
          <w:sz w:val="22"/>
          <w:szCs w:val="22"/>
        </w:rPr>
        <w:t>a</w:t>
      </w:r>
      <w:r w:rsidRPr="00064EBA">
        <w:rPr>
          <w:rFonts w:ascii="Calibri" w:hAnsi="Calibri" w:cs="Calibri"/>
          <w:sz w:val="22"/>
          <w:szCs w:val="22"/>
        </w:rPr>
        <w:t>rządzającej POKL, Instytucji Wdrażającej/Instytucji Pośredniczącej lub beneficjenta badania ewaluacyjne w ramach POKL oraz specjalistycznym firmom realizującym na zlecenie Instytucji Zarządzającej POKL lub Inst</w:t>
      </w:r>
      <w:r w:rsidRPr="00064EBA">
        <w:rPr>
          <w:rFonts w:ascii="Calibri" w:hAnsi="Calibri" w:cs="Calibri"/>
          <w:sz w:val="22"/>
          <w:szCs w:val="22"/>
        </w:rPr>
        <w:t>y</w:t>
      </w:r>
      <w:r w:rsidRPr="00064EBA">
        <w:rPr>
          <w:rFonts w:ascii="Calibri" w:hAnsi="Calibri" w:cs="Calibri"/>
          <w:sz w:val="22"/>
          <w:szCs w:val="22"/>
        </w:rPr>
        <w:t>tucji Pośredniczącej kontrole w ramach POKL;</w:t>
      </w:r>
    </w:p>
    <w:p w:rsidR="000A3D5F" w:rsidRPr="00064EBA" w:rsidRDefault="000A3D5F" w:rsidP="00F9506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Pr="00064EBA">
        <w:rPr>
          <w:rFonts w:ascii="Calibri" w:hAnsi="Calibri" w:cs="Calibri"/>
          <w:sz w:val="22"/>
          <w:szCs w:val="22"/>
        </w:rPr>
        <w:t>) podanie danych jest dobrowolne, aczkolwiek odmowa ich podania jest równoznaczna z brakiem możl</w:t>
      </w:r>
      <w:r w:rsidRPr="00064EBA">
        <w:rPr>
          <w:rFonts w:ascii="Calibri" w:hAnsi="Calibri" w:cs="Calibri"/>
          <w:sz w:val="22"/>
          <w:szCs w:val="22"/>
        </w:rPr>
        <w:t>i</w:t>
      </w:r>
      <w:r w:rsidRPr="00064EBA">
        <w:rPr>
          <w:rFonts w:ascii="Calibri" w:hAnsi="Calibri" w:cs="Calibri"/>
          <w:sz w:val="22"/>
          <w:szCs w:val="22"/>
        </w:rPr>
        <w:t>wości udzielenia wsparcia w ramach Projektu;</w:t>
      </w:r>
    </w:p>
    <w:p w:rsidR="000A3D5F" w:rsidRPr="00064EBA" w:rsidRDefault="000A3D5F" w:rsidP="00F9506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064EBA">
        <w:rPr>
          <w:rFonts w:ascii="Calibri" w:hAnsi="Calibri" w:cs="Calibri"/>
          <w:sz w:val="22"/>
          <w:szCs w:val="22"/>
        </w:rPr>
        <w:t>f) mają prawo dostępu do treści swoich danych i ich poprawiania.</w:t>
      </w:r>
    </w:p>
    <w:p w:rsidR="000A3D5F" w:rsidRPr="008812FC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Uczestnik/czka wyraża zgodę na używanie i rozpowszechnianie jego/jej wizerunku na potrzeby realiz</w:t>
      </w:r>
      <w:r>
        <w:rPr>
          <w:rFonts w:cs="Calibri"/>
        </w:rPr>
        <w:t>a</w:t>
      </w:r>
      <w:r>
        <w:rPr>
          <w:rFonts w:cs="Calibri"/>
        </w:rPr>
        <w:t xml:space="preserve">cji projektu </w:t>
      </w:r>
      <w:r w:rsidRPr="00B62B14">
        <w:rPr>
          <w:rFonts w:cs="Calibri"/>
          <w:i/>
        </w:rPr>
        <w:t>„PWP Wielkopolski Ośrodek Ekonomii Społecznej II</w:t>
      </w:r>
      <w:r>
        <w:rPr>
          <w:i/>
          <w:sz w:val="24"/>
          <w:szCs w:val="24"/>
        </w:rPr>
        <w:t>”.</w:t>
      </w:r>
    </w:p>
    <w:p w:rsidR="000A3D5F" w:rsidRPr="008812FC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Uczestnik/czka </w:t>
      </w:r>
      <w:r w:rsidRPr="008812FC">
        <w:rPr>
          <w:rFonts w:cs="Calibri"/>
        </w:rPr>
        <w:t xml:space="preserve"> zobo</w:t>
      </w:r>
      <w:r>
        <w:rPr>
          <w:rFonts w:cs="Calibri"/>
        </w:rPr>
        <w:t>wiązuje się do wypełniania list</w:t>
      </w:r>
      <w:r w:rsidRPr="008812FC">
        <w:rPr>
          <w:rFonts w:cs="Calibri"/>
        </w:rPr>
        <w:t xml:space="preserve"> obecności, ankiet oraz wszelkich innych dokume</w:t>
      </w:r>
      <w:r w:rsidRPr="008812FC">
        <w:rPr>
          <w:rFonts w:cs="Calibri"/>
        </w:rPr>
        <w:t>n</w:t>
      </w:r>
      <w:r w:rsidRPr="008812FC">
        <w:rPr>
          <w:rFonts w:cs="Calibri"/>
        </w:rPr>
        <w:t>tów projekto</w:t>
      </w:r>
      <w:r>
        <w:rPr>
          <w:rFonts w:cs="Calibri"/>
        </w:rPr>
        <w:t>wych dotyczących realizacji WWD</w:t>
      </w:r>
      <w:r w:rsidRPr="008812FC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Sprawy nie</w:t>
      </w:r>
      <w:r w:rsidRPr="008812FC">
        <w:rPr>
          <w:rFonts w:cs="Calibri"/>
        </w:rPr>
        <w:t>uregulowane niniejszym Regulaminem wymagaj</w:t>
      </w:r>
      <w:r>
        <w:rPr>
          <w:rFonts w:cs="Calibri"/>
        </w:rPr>
        <w:t>ą</w:t>
      </w:r>
      <w:r w:rsidRPr="008812FC">
        <w:rPr>
          <w:rFonts w:cs="Calibri"/>
        </w:rPr>
        <w:t xml:space="preserve"> formy pisemnej.</w:t>
      </w:r>
    </w:p>
    <w:p w:rsidR="000A3D5F" w:rsidRPr="008812FC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 xml:space="preserve">Niniejszy Regulamin wchodzi w życie z dniem ogłoszenia i obowiązuje przez </w:t>
      </w:r>
      <w:r>
        <w:rPr>
          <w:rFonts w:cs="Calibri"/>
        </w:rPr>
        <w:t>cały okres realizacji WWD</w:t>
      </w:r>
      <w:r w:rsidRPr="008812FC">
        <w:rPr>
          <w:rFonts w:cs="Calibri"/>
        </w:rPr>
        <w:t xml:space="preserve"> w ramach realizacji Projektu.</w:t>
      </w:r>
    </w:p>
    <w:p w:rsidR="000A3D5F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 w:rsidRPr="008812FC">
        <w:rPr>
          <w:rFonts w:cs="Calibri"/>
        </w:rPr>
        <w:t>Projektodawca zastrzega sobie prawo zmiany Regulaminu w sytuacji zmiany wytycznych, warunków realizacji Projektu lub dokumentów programowych</w:t>
      </w:r>
      <w:r>
        <w:rPr>
          <w:rFonts w:cs="Calibri"/>
        </w:rPr>
        <w:t>, itp</w:t>
      </w:r>
      <w:r w:rsidRPr="008812FC">
        <w:rPr>
          <w:rFonts w:cs="Calibri"/>
        </w:rPr>
        <w:t>.</w:t>
      </w:r>
    </w:p>
    <w:p w:rsidR="000A3D5F" w:rsidRPr="008812FC" w:rsidRDefault="000A3D5F" w:rsidP="00F95063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cs="Calibri"/>
        </w:rPr>
      </w:pPr>
      <w:r>
        <w:rPr>
          <w:rFonts w:cs="Calibri"/>
        </w:rPr>
        <w:t>Uczestnik/czka potwierdza zapoznanie się z regulaminem podpisem pod regulaminem.</w:t>
      </w:r>
    </w:p>
    <w:p w:rsidR="000A3D5F" w:rsidRPr="00AB4D9A" w:rsidRDefault="000A3D5F" w:rsidP="00F95063">
      <w:pPr>
        <w:spacing w:line="360" w:lineRule="auto"/>
        <w:jc w:val="both"/>
        <w:rPr>
          <w:rFonts w:cs="Calibri"/>
          <w:b/>
          <w:u w:val="single"/>
        </w:rPr>
      </w:pPr>
    </w:p>
    <w:p w:rsidR="000A3D5F" w:rsidRPr="00AB4D9A" w:rsidRDefault="000A3D5F" w:rsidP="00F95063">
      <w:pPr>
        <w:spacing w:line="360" w:lineRule="auto"/>
        <w:ind w:firstLine="360"/>
        <w:jc w:val="both"/>
        <w:rPr>
          <w:rFonts w:cs="Calibri"/>
          <w:b/>
          <w:sz w:val="24"/>
          <w:szCs w:val="24"/>
          <w:u w:val="single"/>
        </w:rPr>
      </w:pPr>
      <w:r w:rsidRPr="00AB4D9A">
        <w:rPr>
          <w:rFonts w:cs="Calibri"/>
          <w:b/>
          <w:sz w:val="24"/>
          <w:szCs w:val="24"/>
          <w:u w:val="single"/>
        </w:rPr>
        <w:t>Załącznik:</w:t>
      </w:r>
    </w:p>
    <w:p w:rsidR="000A3D5F" w:rsidRDefault="000A3D5F" w:rsidP="00F95063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cs="Calibri"/>
        </w:rPr>
      </w:pPr>
      <w:r w:rsidRPr="00C82BA8">
        <w:rPr>
          <w:rFonts w:cs="Calibri"/>
        </w:rPr>
        <w:t>Załącznik nr 1 –  F</w:t>
      </w:r>
      <w:r>
        <w:rPr>
          <w:rFonts w:cs="Calibri"/>
        </w:rPr>
        <w:t>ormularz zgłoszeniowy na WWD</w:t>
      </w:r>
      <w:r w:rsidRPr="00C82BA8">
        <w:rPr>
          <w:rFonts w:cs="Calibri"/>
        </w:rPr>
        <w:t>.</w:t>
      </w:r>
    </w:p>
    <w:p w:rsidR="000A3D5F" w:rsidRDefault="000A3D5F" w:rsidP="00F95063">
      <w:pPr>
        <w:pStyle w:val="ListParagraph"/>
        <w:spacing w:after="0" w:line="360" w:lineRule="auto"/>
        <w:ind w:left="360"/>
        <w:jc w:val="both"/>
        <w:rPr>
          <w:rFonts w:cs="Calibri"/>
        </w:rPr>
      </w:pPr>
    </w:p>
    <w:p w:rsidR="000A3D5F" w:rsidRPr="00836F93" w:rsidRDefault="000A3D5F" w:rsidP="00F95063">
      <w:pPr>
        <w:spacing w:line="360" w:lineRule="auto"/>
        <w:rPr>
          <w:rFonts w:cs="Calibri"/>
        </w:rPr>
      </w:pPr>
      <w:r>
        <w:t>Oświadczam, że zapoznałem/am się z regulaminem uczestnictwa w Warsztatach Wymiany Doświadczeń realizow</w:t>
      </w:r>
      <w:r>
        <w:t>a</w:t>
      </w:r>
      <w:r>
        <w:t xml:space="preserve">nych w ramach projektu </w:t>
      </w:r>
      <w:r w:rsidRPr="0085721C">
        <w:rPr>
          <w:i/>
          <w:sz w:val="24"/>
          <w:szCs w:val="24"/>
        </w:rPr>
        <w:t>„</w:t>
      </w:r>
      <w:r w:rsidRPr="00B62B14">
        <w:rPr>
          <w:i/>
        </w:rPr>
        <w:t>PWP Wielkopolski Ośrodek Ekonomii Społecznej II</w:t>
      </w:r>
      <w:r w:rsidRPr="0085721C">
        <w:rPr>
          <w:i/>
          <w:sz w:val="24"/>
          <w:szCs w:val="24"/>
        </w:rPr>
        <w:t>”</w:t>
      </w:r>
    </w:p>
    <w:p w:rsidR="000A3D5F" w:rsidRDefault="000A3D5F" w:rsidP="00F95063">
      <w:pPr>
        <w:pStyle w:val="ListParagraph"/>
        <w:spacing w:after="0" w:line="360" w:lineRule="auto"/>
        <w:ind w:left="360"/>
        <w:jc w:val="both"/>
        <w:rPr>
          <w:rFonts w:cs="Calibri"/>
        </w:rPr>
      </w:pPr>
    </w:p>
    <w:p w:rsidR="000A3D5F" w:rsidRDefault="000A3D5F" w:rsidP="00F95063">
      <w:pPr>
        <w:spacing w:line="360" w:lineRule="auto"/>
      </w:pPr>
      <w:r>
        <w:t>……………………………………………………                          …………………………………………………..                                        ………………………………………………………</w:t>
      </w:r>
    </w:p>
    <w:p w:rsidR="000A3D5F" w:rsidRDefault="000A3D5F" w:rsidP="00F95063">
      <w:pPr>
        <w:spacing w:line="360" w:lineRule="auto"/>
      </w:pPr>
      <w:r>
        <w:t>Data, miejsce                                                                                              Podpis uczestnika/uczestniczki</w:t>
      </w: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Pr="00371F84" w:rsidRDefault="000A3D5F" w:rsidP="00F95063">
      <w:pPr>
        <w:spacing w:line="360" w:lineRule="auto"/>
        <w:rPr>
          <w:rFonts w:cs="Calibri"/>
          <w:sz w:val="22"/>
          <w:szCs w:val="22"/>
        </w:rPr>
      </w:pPr>
      <w:r w:rsidRPr="00371F84">
        <w:rPr>
          <w:rFonts w:cs="Calibri"/>
          <w:sz w:val="22"/>
          <w:szCs w:val="22"/>
        </w:rPr>
        <w:t xml:space="preserve">Załącznik nr 1 do Regulaminu </w:t>
      </w:r>
    </w:p>
    <w:p w:rsidR="000A3D5F" w:rsidRPr="00147939" w:rsidRDefault="000A3D5F" w:rsidP="00F95063">
      <w:pPr>
        <w:spacing w:line="360" w:lineRule="auto"/>
        <w:jc w:val="center"/>
        <w:rPr>
          <w:rFonts w:cs="Calibri"/>
          <w:b/>
          <w:sz w:val="28"/>
          <w:szCs w:val="28"/>
        </w:rPr>
      </w:pPr>
      <w:r w:rsidRPr="00147939">
        <w:rPr>
          <w:rFonts w:cs="Calibri"/>
          <w:b/>
          <w:sz w:val="28"/>
          <w:szCs w:val="28"/>
        </w:rPr>
        <w:t xml:space="preserve">FORMULARZ ZGŁOSZENIOWY </w:t>
      </w:r>
      <w:r w:rsidRPr="00147939">
        <w:rPr>
          <w:rFonts w:cs="Calibri"/>
          <w:b/>
          <w:sz w:val="28"/>
          <w:szCs w:val="28"/>
          <w:u w:val="single"/>
        </w:rPr>
        <w:t>OSOBY FIZYCZNEJ</w:t>
      </w:r>
    </w:p>
    <w:p w:rsidR="000A3D5F" w:rsidRPr="00147939" w:rsidRDefault="000A3D5F" w:rsidP="00F95063">
      <w:pPr>
        <w:spacing w:line="360" w:lineRule="auto"/>
        <w:jc w:val="center"/>
        <w:rPr>
          <w:rFonts w:cs="Calibri"/>
          <w:b/>
          <w:sz w:val="28"/>
          <w:szCs w:val="28"/>
        </w:rPr>
      </w:pPr>
      <w:r w:rsidRPr="00147939">
        <w:rPr>
          <w:rFonts w:cs="Calibri"/>
          <w:b/>
          <w:sz w:val="28"/>
          <w:szCs w:val="28"/>
        </w:rPr>
        <w:t>NA WARSZTATY WYMIANY DOŚWIADCZEŃ</w:t>
      </w:r>
    </w:p>
    <w:p w:rsidR="000A3D5F" w:rsidRPr="00147939" w:rsidRDefault="000A3D5F" w:rsidP="00F95063">
      <w:pPr>
        <w:spacing w:line="360" w:lineRule="auto"/>
        <w:jc w:val="center"/>
        <w:rPr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W ramach projektu </w:t>
      </w:r>
      <w:r w:rsidRPr="00147939">
        <w:rPr>
          <w:b/>
          <w:i/>
          <w:sz w:val="24"/>
          <w:szCs w:val="24"/>
        </w:rPr>
        <w:t>„</w:t>
      </w:r>
      <w:r w:rsidRPr="004F4EFA">
        <w:rPr>
          <w:b/>
          <w:i/>
          <w:sz w:val="24"/>
          <w:szCs w:val="24"/>
        </w:rPr>
        <w:t>PWP Wielkopolski Ośrodek Ekonomii Społecznej II</w:t>
      </w:r>
      <w:r w:rsidRPr="00147939">
        <w:rPr>
          <w:b/>
          <w:i/>
          <w:sz w:val="24"/>
          <w:szCs w:val="24"/>
        </w:rPr>
        <w:t>”</w:t>
      </w:r>
    </w:p>
    <w:p w:rsidR="000A3D5F" w:rsidRDefault="000A3D5F" w:rsidP="00F95063">
      <w:pPr>
        <w:spacing w:line="360" w:lineRule="auto"/>
        <w:rPr>
          <w:rFonts w:cs="Calibri"/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2"/>
        <w:gridCol w:w="4387"/>
      </w:tblGrid>
      <w:tr w:rsidR="000A3D5F" w:rsidRPr="00525F86" w:rsidTr="0093661E">
        <w:trPr>
          <w:trHeight w:val="462"/>
        </w:trPr>
        <w:tc>
          <w:tcPr>
            <w:tcW w:w="4282" w:type="dxa"/>
            <w:shd w:val="clear" w:color="auto" w:fill="E5E5E5"/>
            <w:vAlign w:val="center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  <w:r w:rsidRPr="00525F86">
              <w:rPr>
                <w:rFonts w:cs="Calibri"/>
                <w:bCs/>
              </w:rPr>
              <w:t xml:space="preserve">Numer referencyjny formularza </w:t>
            </w:r>
            <w:r>
              <w:rPr>
                <w:rFonts w:cs="Calibri"/>
                <w:bCs/>
              </w:rPr>
              <w:t>zgłoszeniowego</w:t>
            </w:r>
          </w:p>
        </w:tc>
        <w:tc>
          <w:tcPr>
            <w:tcW w:w="4387" w:type="dxa"/>
            <w:shd w:val="clear" w:color="auto" w:fill="E5E5E5"/>
            <w:vAlign w:val="bottom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  <w:r w:rsidRPr="00525F86">
              <w:rPr>
                <w:rFonts w:cs="Calibri"/>
                <w:bCs/>
              </w:rPr>
              <w:t>………………….……</w:t>
            </w:r>
            <w:r>
              <w:rPr>
                <w:rFonts w:cs="Calibri"/>
                <w:bCs/>
              </w:rPr>
              <w:t>....</w:t>
            </w:r>
            <w:r w:rsidRPr="00525F86">
              <w:rPr>
                <w:rFonts w:cs="Calibri"/>
                <w:bCs/>
              </w:rPr>
              <w:t>/</w:t>
            </w:r>
            <w:r>
              <w:rPr>
                <w:rFonts w:cs="Calibri"/>
                <w:bCs/>
              </w:rPr>
              <w:t>PWPWOESII</w:t>
            </w:r>
            <w:r w:rsidRPr="00A34B51">
              <w:rPr>
                <w:rFonts w:cs="Calibri"/>
                <w:bCs/>
              </w:rPr>
              <w:t>/2014</w:t>
            </w:r>
          </w:p>
        </w:tc>
      </w:tr>
      <w:tr w:rsidR="000A3D5F" w:rsidRPr="00525F86" w:rsidTr="0093661E">
        <w:trPr>
          <w:trHeight w:val="462"/>
        </w:trPr>
        <w:tc>
          <w:tcPr>
            <w:tcW w:w="4282" w:type="dxa"/>
            <w:shd w:val="clear" w:color="auto" w:fill="E5E5E5"/>
            <w:vAlign w:val="center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  <w:r w:rsidRPr="00525F86">
              <w:rPr>
                <w:rFonts w:cs="Calibri"/>
                <w:bCs/>
              </w:rPr>
              <w:t>Data przyjęcia formularza:</w:t>
            </w:r>
          </w:p>
        </w:tc>
        <w:tc>
          <w:tcPr>
            <w:tcW w:w="4387" w:type="dxa"/>
            <w:shd w:val="clear" w:color="auto" w:fill="E5E5E5"/>
            <w:vAlign w:val="center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</w:p>
        </w:tc>
      </w:tr>
      <w:tr w:rsidR="000A3D5F" w:rsidRPr="00525F86" w:rsidTr="0093661E">
        <w:trPr>
          <w:trHeight w:val="462"/>
        </w:trPr>
        <w:tc>
          <w:tcPr>
            <w:tcW w:w="4282" w:type="dxa"/>
            <w:shd w:val="clear" w:color="auto" w:fill="E5E5E5"/>
            <w:vAlign w:val="center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  <w:r w:rsidRPr="00525F86">
              <w:rPr>
                <w:rFonts w:cs="Calibri"/>
                <w:bCs/>
              </w:rPr>
              <w:t>Czytelny podpis osoby przyjmującej formularz:</w:t>
            </w:r>
          </w:p>
        </w:tc>
        <w:tc>
          <w:tcPr>
            <w:tcW w:w="4387" w:type="dxa"/>
            <w:shd w:val="clear" w:color="auto" w:fill="E5E5E5"/>
            <w:vAlign w:val="center"/>
          </w:tcPr>
          <w:p w:rsidR="000A3D5F" w:rsidRPr="00525F86" w:rsidRDefault="000A3D5F" w:rsidP="0093661E">
            <w:pPr>
              <w:spacing w:line="360" w:lineRule="auto"/>
              <w:rPr>
                <w:rFonts w:cs="Calibri"/>
                <w:bCs/>
              </w:rPr>
            </w:pPr>
          </w:p>
        </w:tc>
      </w:tr>
    </w:tbl>
    <w:p w:rsidR="000A3D5F" w:rsidRDefault="000A3D5F" w:rsidP="00F95063">
      <w:pPr>
        <w:spacing w:line="360" w:lineRule="auto"/>
        <w:rPr>
          <w:rFonts w:cs="Calibri"/>
          <w:b/>
          <w:highlight w:val="darkGray"/>
        </w:rPr>
      </w:pPr>
    </w:p>
    <w:p w:rsidR="000A3D5F" w:rsidRDefault="000A3D5F" w:rsidP="00F95063">
      <w:pPr>
        <w:spacing w:line="360" w:lineRule="auto"/>
        <w:rPr>
          <w:rFonts w:cs="Calibri"/>
          <w:b/>
        </w:rPr>
      </w:pPr>
      <w:r w:rsidRPr="00D560DB">
        <w:rPr>
          <w:rFonts w:cs="Calibri"/>
          <w:b/>
          <w:highlight w:val="lightGray"/>
        </w:rPr>
        <w:t>PROSIMY NIE WYPEŁNIAĆ PÓL ZAZNACZONYCH KOLOREM SZARYM</w:t>
      </w:r>
    </w:p>
    <w:p w:rsidR="000A3D5F" w:rsidRPr="00522721" w:rsidRDefault="000A3D5F" w:rsidP="00F95063">
      <w:pPr>
        <w:spacing w:line="360" w:lineRule="auto"/>
        <w:rPr>
          <w:rFonts w:cs="Calibri"/>
          <w:b/>
          <w:u w:val="single"/>
        </w:rPr>
      </w:pPr>
      <w:r w:rsidRPr="00DC377E">
        <w:rPr>
          <w:rFonts w:cs="Calibri"/>
          <w:b/>
          <w:u w:val="single"/>
        </w:rPr>
        <w:t>DANE WSPÓLNE:</w:t>
      </w:r>
    </w:p>
    <w:tbl>
      <w:tblPr>
        <w:tblpPr w:leftFromText="141" w:rightFromText="141" w:vertAnchor="text" w:horzAnchor="margin" w:tblpY="136"/>
        <w:tblW w:w="83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38"/>
        <w:gridCol w:w="5932"/>
      </w:tblGrid>
      <w:tr w:rsidR="000A3D5F" w:rsidRPr="00050EE6" w:rsidTr="0093661E">
        <w:trPr>
          <w:cantSplit/>
          <w:trHeight w:val="23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sz w:val="21"/>
                <w:szCs w:val="21"/>
              </w:rPr>
              <w:t>Tytuł projektu:</w:t>
            </w:r>
          </w:p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b/>
                <w:bCs/>
                <w:sz w:val="21"/>
                <w:szCs w:val="21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5F" w:rsidRPr="00B73CA8" w:rsidRDefault="000A3D5F" w:rsidP="0093661E">
            <w:pPr>
              <w:snapToGrid w:val="0"/>
              <w:spacing w:line="360" w:lineRule="auto"/>
              <w:rPr>
                <w:rFonts w:cs="Calibri"/>
                <w:bCs/>
                <w:sz w:val="21"/>
                <w:szCs w:val="21"/>
              </w:rPr>
            </w:pPr>
            <w:r w:rsidRPr="0046161D">
              <w:rPr>
                <w:rFonts w:cs="Calibri"/>
                <w:bCs/>
                <w:sz w:val="21"/>
                <w:szCs w:val="21"/>
              </w:rPr>
              <w:t>PWP Wielkopolski Ośrodek Ekonomii Społecznej II</w:t>
            </w:r>
            <w:r>
              <w:rPr>
                <w:rFonts w:cs="Calibri"/>
                <w:bCs/>
                <w:sz w:val="21"/>
                <w:szCs w:val="21"/>
              </w:rPr>
              <w:t xml:space="preserve"> (WOESII)</w:t>
            </w:r>
          </w:p>
        </w:tc>
      </w:tr>
      <w:tr w:rsidR="000A3D5F" w:rsidRPr="00050EE6" w:rsidTr="0093661E">
        <w:trPr>
          <w:cantSplit/>
          <w:trHeight w:val="23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D5F" w:rsidRPr="00050EE6" w:rsidRDefault="000A3D5F" w:rsidP="0093661E">
            <w:pPr>
              <w:tabs>
                <w:tab w:val="left" w:pos="2788"/>
              </w:tabs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sz w:val="21"/>
                <w:szCs w:val="21"/>
              </w:rPr>
              <w:t>Nr projektu: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D5F" w:rsidRPr="00B73CA8" w:rsidRDefault="000A3D5F" w:rsidP="0093661E">
            <w:pPr>
              <w:tabs>
                <w:tab w:val="left" w:pos="2788"/>
              </w:tabs>
              <w:snapToGrid w:val="0"/>
              <w:spacing w:line="360" w:lineRule="auto"/>
              <w:rPr>
                <w:rFonts w:cs="Calibri"/>
                <w:bCs/>
                <w:sz w:val="21"/>
                <w:szCs w:val="21"/>
              </w:rPr>
            </w:pPr>
            <w:r>
              <w:rPr>
                <w:rFonts w:cs="Calibri"/>
                <w:bCs/>
                <w:sz w:val="21"/>
                <w:szCs w:val="21"/>
              </w:rPr>
              <w:t>WND-POKL.07.02.02-30-007</w:t>
            </w:r>
            <w:r w:rsidRPr="00B73CA8">
              <w:rPr>
                <w:rFonts w:cs="Calibri"/>
                <w:bCs/>
                <w:sz w:val="21"/>
                <w:szCs w:val="21"/>
              </w:rPr>
              <w:t>/1</w:t>
            </w:r>
            <w:r>
              <w:rPr>
                <w:rFonts w:cs="Calibri"/>
                <w:bCs/>
                <w:sz w:val="21"/>
                <w:szCs w:val="21"/>
              </w:rPr>
              <w:t>1</w:t>
            </w:r>
          </w:p>
        </w:tc>
      </w:tr>
      <w:tr w:rsidR="000A3D5F" w:rsidRPr="00050EE6" w:rsidTr="0093661E">
        <w:trPr>
          <w:cantSplit/>
          <w:trHeight w:val="23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sz w:val="21"/>
                <w:szCs w:val="21"/>
              </w:rPr>
              <w:t>Nazwa i numer Priorytetu: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bCs/>
                <w:sz w:val="21"/>
                <w:szCs w:val="21"/>
              </w:rPr>
              <w:t>VII. Promocja Integracji Społecznej</w:t>
            </w:r>
          </w:p>
        </w:tc>
      </w:tr>
      <w:tr w:rsidR="000A3D5F" w:rsidRPr="00050EE6" w:rsidTr="0093661E">
        <w:trPr>
          <w:cantSplit/>
          <w:trHeight w:val="23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sz w:val="21"/>
                <w:szCs w:val="21"/>
              </w:rPr>
              <w:t>Nazwa i numer Działania:</w:t>
            </w:r>
          </w:p>
          <w:p w:rsidR="000A3D5F" w:rsidRPr="00050EE6" w:rsidRDefault="000A3D5F" w:rsidP="0093661E">
            <w:pPr>
              <w:pStyle w:val="xl151"/>
              <w:autoSpaceDE/>
              <w:autoSpaceDN/>
              <w:snapToGrid w:val="0"/>
              <w:spacing w:before="0" w:after="0" w:line="360" w:lineRule="auto"/>
              <w:rPr>
                <w:rFonts w:ascii="Calibri" w:hAnsi="Calibri" w:cs="Calibri"/>
                <w:sz w:val="21"/>
                <w:szCs w:val="21"/>
              </w:rPr>
            </w:pPr>
          </w:p>
          <w:p w:rsidR="000A3D5F" w:rsidRPr="00050EE6" w:rsidRDefault="000A3D5F" w:rsidP="0093661E">
            <w:pPr>
              <w:pStyle w:val="xl151"/>
              <w:autoSpaceDE/>
              <w:autoSpaceDN/>
              <w:snapToGrid w:val="0"/>
              <w:spacing w:before="0" w:after="0" w:line="360" w:lineRule="auto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bCs/>
                <w:sz w:val="21"/>
                <w:szCs w:val="21"/>
              </w:rPr>
            </w:pPr>
            <w:r w:rsidRPr="00050EE6">
              <w:rPr>
                <w:rFonts w:cs="Calibri"/>
                <w:bCs/>
                <w:sz w:val="21"/>
                <w:szCs w:val="21"/>
              </w:rPr>
              <w:t xml:space="preserve">7.2. Przeciwdziałanie wykluczeniu i wzmocnienie sektora  </w:t>
            </w:r>
          </w:p>
          <w:p w:rsidR="000A3D5F" w:rsidRPr="00050EE6" w:rsidRDefault="000A3D5F" w:rsidP="0093661E">
            <w:pPr>
              <w:pStyle w:val="xl151"/>
              <w:autoSpaceDE/>
              <w:autoSpaceDN/>
              <w:snapToGrid w:val="0"/>
              <w:spacing w:before="0" w:after="0" w:line="360" w:lineRule="auto"/>
              <w:rPr>
                <w:rFonts w:ascii="Calibri" w:hAnsi="Calibri" w:cs="Calibri"/>
                <w:b w:val="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 w:val="0"/>
                <w:sz w:val="21"/>
                <w:szCs w:val="21"/>
              </w:rPr>
              <w:t>ekonomii społecznej</w:t>
            </w:r>
          </w:p>
        </w:tc>
      </w:tr>
      <w:tr w:rsidR="000A3D5F" w:rsidRPr="00050EE6" w:rsidTr="0093661E">
        <w:trPr>
          <w:cantSplit/>
          <w:trHeight w:val="23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sz w:val="21"/>
                <w:szCs w:val="21"/>
              </w:rPr>
              <w:t>Nazwa i numer Poddział</w:t>
            </w:r>
            <w:r w:rsidRPr="00050EE6">
              <w:rPr>
                <w:rFonts w:cs="Calibri"/>
                <w:sz w:val="21"/>
                <w:szCs w:val="21"/>
              </w:rPr>
              <w:t>a</w:t>
            </w:r>
            <w:r w:rsidRPr="00050EE6">
              <w:rPr>
                <w:rFonts w:cs="Calibri"/>
                <w:sz w:val="21"/>
                <w:szCs w:val="21"/>
              </w:rPr>
              <w:t>nia: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D5F" w:rsidRPr="00050EE6" w:rsidRDefault="000A3D5F" w:rsidP="0093661E">
            <w:pPr>
              <w:snapToGrid w:val="0"/>
              <w:spacing w:line="360" w:lineRule="auto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bCs/>
                <w:sz w:val="21"/>
                <w:szCs w:val="21"/>
              </w:rPr>
              <w:t>7.2.</w:t>
            </w:r>
            <w:r>
              <w:rPr>
                <w:rFonts w:cs="Calibri"/>
                <w:bCs/>
                <w:sz w:val="21"/>
                <w:szCs w:val="21"/>
              </w:rPr>
              <w:t xml:space="preserve">2 </w:t>
            </w:r>
            <w:r>
              <w:rPr>
                <w:rFonts w:cs="Calibri"/>
              </w:rPr>
              <w:t xml:space="preserve"> </w:t>
            </w:r>
            <w:r w:rsidRPr="00371F84">
              <w:rPr>
                <w:rFonts w:cs="Calibri"/>
                <w:bCs/>
                <w:sz w:val="21"/>
                <w:szCs w:val="21"/>
              </w:rPr>
              <w:t>Wsparcie ekonomii społecznej</w:t>
            </w:r>
          </w:p>
        </w:tc>
      </w:tr>
    </w:tbl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Pr="00050EE6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Pr="00050EE6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  <w:r w:rsidRPr="00050EE6">
        <w:rPr>
          <w:rFonts w:cs="Calibri"/>
          <w:b/>
          <w:sz w:val="21"/>
          <w:szCs w:val="21"/>
        </w:rPr>
        <w:t xml:space="preserve">        </w:t>
      </w: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  <w:r w:rsidRPr="00050EE6">
        <w:rPr>
          <w:rFonts w:cs="Calibri"/>
          <w:b/>
          <w:sz w:val="21"/>
          <w:szCs w:val="21"/>
        </w:rPr>
        <w:t xml:space="preserve">          </w:t>
      </w: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</w:p>
    <w:p w:rsidR="000A3D5F" w:rsidRPr="00050EE6" w:rsidRDefault="000A3D5F" w:rsidP="00F95063">
      <w:pPr>
        <w:spacing w:line="360" w:lineRule="auto"/>
        <w:rPr>
          <w:rFonts w:cs="Calibri"/>
          <w:b/>
          <w:sz w:val="21"/>
          <w:szCs w:val="21"/>
          <w:u w:val="single"/>
        </w:rPr>
      </w:pPr>
      <w:r w:rsidRPr="00050EE6">
        <w:rPr>
          <w:rFonts w:cs="Calibri"/>
          <w:b/>
          <w:sz w:val="21"/>
          <w:szCs w:val="21"/>
          <w:u w:val="single"/>
        </w:rPr>
        <w:t>DANE UCZESTNIKA PROJEKTU OTRZYMUJĄCEGO WSPARCIE W RAMACH EFS:</w:t>
      </w:r>
    </w:p>
    <w:p w:rsidR="000A3D5F" w:rsidRPr="00050EE6" w:rsidRDefault="000A3D5F" w:rsidP="00F95063">
      <w:pPr>
        <w:spacing w:line="360" w:lineRule="auto"/>
        <w:rPr>
          <w:rFonts w:cs="Calibri"/>
          <w:b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8"/>
        <w:gridCol w:w="513"/>
        <w:gridCol w:w="2757"/>
        <w:gridCol w:w="5649"/>
      </w:tblGrid>
      <w:tr w:rsidR="000A3D5F" w:rsidRPr="00050EE6" w:rsidTr="0093661E">
        <w:trPr>
          <w:trHeight w:val="567"/>
        </w:trPr>
        <w:tc>
          <w:tcPr>
            <w:tcW w:w="462" w:type="pct"/>
            <w:vMerge w:val="restart"/>
            <w:textDirection w:val="btL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ind w:left="113" w:right="113"/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 xml:space="preserve"> DANE UCZESTNIKA</w:t>
            </w: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1.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Imię (imiona):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567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2.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Nazwisko: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567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3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PESEL:</w:t>
            </w:r>
          </w:p>
        </w:tc>
        <w:tc>
          <w:tcPr>
            <w:tcW w:w="2874" w:type="pct"/>
          </w:tcPr>
          <w:tbl>
            <w:tblPr>
              <w:tblpPr w:leftFromText="141" w:rightFromText="141" w:vertAnchor="text" w:horzAnchor="margin" w:tblpX="-147" w:tblpY="-276"/>
              <w:tblOverlap w:val="never"/>
              <w:tblW w:w="4253" w:type="dxa"/>
              <w:tblBorders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86"/>
              <w:gridCol w:w="387"/>
              <w:gridCol w:w="386"/>
              <w:gridCol w:w="387"/>
              <w:gridCol w:w="387"/>
              <w:gridCol w:w="386"/>
              <w:gridCol w:w="387"/>
              <w:gridCol w:w="387"/>
              <w:gridCol w:w="386"/>
              <w:gridCol w:w="387"/>
              <w:gridCol w:w="387"/>
            </w:tblGrid>
            <w:tr w:rsidR="000A3D5F" w:rsidRPr="00050EE6" w:rsidTr="0093661E">
              <w:trPr>
                <w:trHeight w:val="560"/>
              </w:trPr>
              <w:tc>
                <w:tcPr>
                  <w:tcW w:w="386" w:type="dxa"/>
                  <w:tcBorders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  <w:tcBorders>
                    <w:left w:val="single" w:sz="4" w:space="0" w:color="auto"/>
                  </w:tcBorders>
                </w:tcPr>
                <w:p w:rsidR="000A3D5F" w:rsidRPr="00050EE6" w:rsidRDefault="000A3D5F" w:rsidP="0093661E">
                  <w:pPr>
                    <w:spacing w:line="360" w:lineRule="auto"/>
                    <w:rPr>
                      <w:rFonts w:cs="Calibri"/>
                      <w:sz w:val="21"/>
                      <w:szCs w:val="21"/>
                    </w:rPr>
                  </w:pPr>
                </w:p>
              </w:tc>
            </w:tr>
          </w:tbl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567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 xml:space="preserve">4. </w:t>
            </w:r>
          </w:p>
        </w:tc>
        <w:tc>
          <w:tcPr>
            <w:tcW w:w="1403" w:type="pct"/>
            <w:shd w:val="clear" w:color="auto" w:fill="D9D9D9"/>
          </w:tcPr>
          <w:p w:rsidR="000A3D5F" w:rsidRPr="00777F60" w:rsidRDefault="000A3D5F" w:rsidP="0093661E">
            <w:pPr>
              <w:spacing w:line="360" w:lineRule="auto"/>
              <w:rPr>
                <w:rFonts w:cs="Calibri"/>
                <w:sz w:val="21"/>
                <w:szCs w:val="21"/>
              </w:rPr>
            </w:pPr>
            <w:r w:rsidRPr="00777F60">
              <w:rPr>
                <w:rFonts w:cs="Calibri"/>
                <w:sz w:val="21"/>
                <w:szCs w:val="21"/>
              </w:rPr>
              <w:t xml:space="preserve">Opieka nad dziećmi do lat 7 lub opieka nad osobą zależną:                 </w:t>
            </w:r>
          </w:p>
        </w:tc>
        <w:tc>
          <w:tcPr>
            <w:tcW w:w="2874" w:type="pct"/>
          </w:tcPr>
          <w:p w:rsidR="000A3D5F" w:rsidRPr="00EC09DE" w:rsidRDefault="000A3D5F" w:rsidP="0093661E">
            <w:pPr>
              <w:spacing w:line="360" w:lineRule="auto"/>
              <w:rPr>
                <w:rFonts w:cs="Calibri"/>
                <w:sz w:val="21"/>
                <w:szCs w:val="21"/>
              </w:rPr>
            </w:pPr>
            <w:r w:rsidRPr="00EC09DE">
              <w:rPr>
                <w:rFonts w:cs="Calibri"/>
                <w:color w:val="000000"/>
                <w:sz w:val="36"/>
                <w:szCs w:val="36"/>
              </w:rPr>
              <w:t>□</w:t>
            </w:r>
            <w:r w:rsidRPr="00EC09DE">
              <w:rPr>
                <w:rFonts w:cs="Calibri"/>
                <w:color w:val="000000"/>
                <w:sz w:val="21"/>
                <w:szCs w:val="21"/>
              </w:rPr>
              <w:t xml:space="preserve"> </w:t>
            </w:r>
            <w:r w:rsidRPr="00EC09DE">
              <w:rPr>
                <w:rFonts w:cs="Calibri"/>
                <w:sz w:val="21"/>
                <w:szCs w:val="21"/>
              </w:rPr>
              <w:t xml:space="preserve">Tak           </w:t>
            </w:r>
            <w:r w:rsidRPr="00EC09DE">
              <w:rPr>
                <w:rFonts w:cs="Calibri"/>
                <w:color w:val="000000"/>
                <w:sz w:val="36"/>
                <w:szCs w:val="36"/>
              </w:rPr>
              <w:t>□</w:t>
            </w:r>
            <w:r w:rsidRPr="00EC09DE">
              <w:rPr>
                <w:rFonts w:cs="Calibri"/>
                <w:color w:val="000000"/>
                <w:sz w:val="21"/>
                <w:szCs w:val="21"/>
              </w:rPr>
              <w:t xml:space="preserve"> </w:t>
            </w:r>
            <w:r w:rsidRPr="00EC09DE">
              <w:rPr>
                <w:rFonts w:cs="Calibri"/>
                <w:sz w:val="21"/>
                <w:szCs w:val="21"/>
              </w:rPr>
              <w:t xml:space="preserve">Nie                </w:t>
            </w:r>
          </w:p>
        </w:tc>
      </w:tr>
      <w:tr w:rsidR="000A3D5F" w:rsidRPr="00050EE6" w:rsidTr="0093661E">
        <w:trPr>
          <w:trHeight w:val="262"/>
        </w:trPr>
        <w:tc>
          <w:tcPr>
            <w:tcW w:w="462" w:type="pct"/>
            <w:vMerge w:val="restart"/>
            <w:textDirection w:val="btLr"/>
          </w:tcPr>
          <w:p w:rsidR="000A3D5F" w:rsidRPr="00050EE6" w:rsidRDefault="000A3D5F" w:rsidP="0093661E">
            <w:pPr>
              <w:keepNext/>
              <w:tabs>
                <w:tab w:val="right" w:leader="dot" w:pos="3923"/>
                <w:tab w:val="left" w:pos="4347"/>
              </w:tabs>
              <w:spacing w:after="240" w:line="360" w:lineRule="auto"/>
              <w:ind w:left="113" w:right="113"/>
              <w:jc w:val="both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DANE TELEADRESOWE</w:t>
            </w: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5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Ulica: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397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6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Nr domu: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275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7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Nr lokalu: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35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8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Miejscowość: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1267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9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Obszar: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numPr>
                <w:ilvl w:val="0"/>
                <w:numId w:val="49"/>
              </w:numPr>
              <w:tabs>
                <w:tab w:val="left" w:pos="1152"/>
                <w:tab w:val="left" w:pos="1512"/>
              </w:tabs>
              <w:snapToGrid w:val="0"/>
              <w:spacing w:line="360" w:lineRule="auto"/>
              <w:ind w:right="137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b/>
                <w:sz w:val="21"/>
                <w:szCs w:val="21"/>
              </w:rPr>
              <w:t>obszar miejski</w:t>
            </w:r>
            <w:r>
              <w:rPr>
                <w:rFonts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cs="Calibri"/>
                <w:sz w:val="21"/>
                <w:szCs w:val="21"/>
              </w:rPr>
              <w:t>/położony w granicach  administracyjnych miast/</w:t>
            </w:r>
          </w:p>
          <w:p w:rsidR="000A3D5F" w:rsidRPr="00050EE6" w:rsidRDefault="000A3D5F" w:rsidP="0093661E">
            <w:pPr>
              <w:numPr>
                <w:ilvl w:val="0"/>
                <w:numId w:val="49"/>
              </w:numPr>
              <w:tabs>
                <w:tab w:val="left" w:pos="1152"/>
                <w:tab w:val="left" w:pos="1512"/>
              </w:tabs>
              <w:snapToGrid w:val="0"/>
              <w:spacing w:line="360" w:lineRule="auto"/>
              <w:ind w:right="137"/>
              <w:rPr>
                <w:rFonts w:cs="Calibri"/>
                <w:sz w:val="21"/>
                <w:szCs w:val="21"/>
              </w:rPr>
            </w:pPr>
            <w:r w:rsidRPr="00050EE6">
              <w:rPr>
                <w:rFonts w:cs="Calibri"/>
                <w:b/>
                <w:sz w:val="21"/>
                <w:szCs w:val="21"/>
              </w:rPr>
              <w:t>obszar wiejski</w:t>
            </w:r>
            <w:r>
              <w:rPr>
                <w:rFonts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cs="Calibri"/>
                <w:sz w:val="21"/>
                <w:szCs w:val="21"/>
              </w:rPr>
              <w:t xml:space="preserve"> /położony poza granicami administracy</w:t>
            </w:r>
            <w:r w:rsidRPr="00050EE6">
              <w:rPr>
                <w:rFonts w:cs="Calibri"/>
                <w:sz w:val="21"/>
                <w:szCs w:val="21"/>
              </w:rPr>
              <w:t>j</w:t>
            </w:r>
            <w:r w:rsidRPr="00050EE6">
              <w:rPr>
                <w:rFonts w:cs="Calibri"/>
                <w:sz w:val="21"/>
                <w:szCs w:val="21"/>
              </w:rPr>
              <w:t>nymi miast – gminy wiejskie i część wiejska gmin mie</w:t>
            </w:r>
            <w:r w:rsidRPr="00050EE6">
              <w:rPr>
                <w:rFonts w:cs="Calibri"/>
                <w:sz w:val="21"/>
                <w:szCs w:val="21"/>
              </w:rPr>
              <w:t>j</w:t>
            </w:r>
            <w:r w:rsidRPr="00050EE6">
              <w:rPr>
                <w:rFonts w:cs="Calibri"/>
                <w:sz w:val="21"/>
                <w:szCs w:val="21"/>
              </w:rPr>
              <w:t>sko-wiejskich/</w:t>
            </w:r>
          </w:p>
        </w:tc>
      </w:tr>
      <w:tr w:rsidR="000A3D5F" w:rsidRPr="00050EE6" w:rsidTr="0093661E">
        <w:trPr>
          <w:trHeight w:val="409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10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Kod pocztowy: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left" w:pos="4932"/>
                <w:tab w:val="left" w:pos="6147"/>
                <w:tab w:val="left" w:pos="8352"/>
              </w:tabs>
              <w:spacing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 xml:space="preserve"> </w:t>
            </w:r>
          </w:p>
        </w:tc>
      </w:tr>
      <w:tr w:rsidR="000A3D5F" w:rsidRPr="00050EE6" w:rsidTr="0093661E">
        <w:trPr>
          <w:trHeight w:val="415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11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Województwo: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sz w:val="21"/>
                <w:szCs w:val="21"/>
              </w:rPr>
              <w:t xml:space="preserve">  </w:t>
            </w:r>
          </w:p>
        </w:tc>
      </w:tr>
      <w:tr w:rsidR="000A3D5F" w:rsidRPr="00050EE6" w:rsidTr="0093661E">
        <w:trPr>
          <w:trHeight w:val="42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12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Powiat: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3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13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Telefon stacjonarny: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9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14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Telefon komórkowy: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1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>5</w:t>
            </w:r>
            <w:r w:rsidRPr="00050EE6">
              <w:rPr>
                <w:rFonts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 w:rsidRPr="00050EE6">
              <w:rPr>
                <w:rFonts w:cs="Calibri"/>
                <w:color w:val="000000"/>
                <w:sz w:val="21"/>
                <w:szCs w:val="21"/>
              </w:rPr>
              <w:t>Adres e-mail: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1"/>
        </w:trPr>
        <w:tc>
          <w:tcPr>
            <w:tcW w:w="462" w:type="pct"/>
            <w:vMerge w:val="restart"/>
            <w:textDirection w:val="tbRl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ind w:left="113" w:right="113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DANE DOTYCZĄCE  UCZESTNIKA/-CZKI</w:t>
            </w:r>
          </w:p>
        </w:tc>
        <w:tc>
          <w:tcPr>
            <w:tcW w:w="261" w:type="pct"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16.</w:t>
            </w:r>
          </w:p>
        </w:tc>
        <w:tc>
          <w:tcPr>
            <w:tcW w:w="1403" w:type="pct"/>
            <w:shd w:val="clear" w:color="auto" w:fill="D9D9D9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>
              <w:rPr>
                <w:rFonts w:cs="Calibri"/>
                <w:color w:val="000000"/>
                <w:sz w:val="21"/>
                <w:szCs w:val="21"/>
              </w:rPr>
              <w:t>Miejsce pracy i adres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17.</w:t>
            </w:r>
          </w:p>
        </w:tc>
        <w:tc>
          <w:tcPr>
            <w:tcW w:w="1403" w:type="pct"/>
            <w:shd w:val="clear" w:color="auto" w:fill="D9D9D9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>
              <w:rPr>
                <w:rFonts w:cs="Calibri"/>
                <w:color w:val="000000"/>
                <w:sz w:val="21"/>
                <w:szCs w:val="21"/>
              </w:rPr>
              <w:t>Stanowisko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18.</w:t>
            </w:r>
          </w:p>
        </w:tc>
        <w:tc>
          <w:tcPr>
            <w:tcW w:w="1403" w:type="pct"/>
            <w:shd w:val="clear" w:color="auto" w:fill="D9D9D9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>
              <w:rPr>
                <w:rFonts w:cs="Calibri"/>
                <w:color w:val="000000"/>
                <w:sz w:val="21"/>
                <w:szCs w:val="21"/>
              </w:rPr>
              <w:t>Szczegółowe uwagi dotycz</w:t>
            </w:r>
            <w:r>
              <w:rPr>
                <w:rFonts w:cs="Calibri"/>
                <w:color w:val="000000"/>
                <w:sz w:val="21"/>
                <w:szCs w:val="21"/>
              </w:rPr>
              <w:t>ą</w:t>
            </w:r>
            <w:r>
              <w:rPr>
                <w:rFonts w:cs="Calibri"/>
                <w:color w:val="000000"/>
                <w:sz w:val="21"/>
                <w:szCs w:val="21"/>
              </w:rPr>
              <w:t>ce diety (np. wegetariańska, wegańska, bezglutenowa, itp.)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  <w:tr w:rsidR="000A3D5F" w:rsidRPr="00050EE6" w:rsidTr="0093661E">
        <w:trPr>
          <w:trHeight w:val="411"/>
        </w:trPr>
        <w:tc>
          <w:tcPr>
            <w:tcW w:w="462" w:type="pct"/>
            <w:vMerge/>
            <w:vAlign w:val="center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61" w:type="pct"/>
            <w:vAlign w:val="center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19.</w:t>
            </w:r>
          </w:p>
        </w:tc>
        <w:tc>
          <w:tcPr>
            <w:tcW w:w="1403" w:type="pct"/>
            <w:shd w:val="clear" w:color="auto" w:fill="D9D9D9"/>
          </w:tcPr>
          <w:p w:rsidR="000A3D5F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color w:val="000000"/>
                <w:sz w:val="21"/>
                <w:szCs w:val="21"/>
              </w:rPr>
            </w:pPr>
            <w:r>
              <w:rPr>
                <w:rFonts w:cs="Calibri"/>
                <w:color w:val="000000"/>
                <w:sz w:val="21"/>
                <w:szCs w:val="21"/>
              </w:rPr>
              <w:t>Szczegółowe uwagi dotycz</w:t>
            </w:r>
            <w:r>
              <w:rPr>
                <w:rFonts w:cs="Calibri"/>
                <w:color w:val="000000"/>
                <w:sz w:val="21"/>
                <w:szCs w:val="21"/>
              </w:rPr>
              <w:t>ą</w:t>
            </w:r>
            <w:r>
              <w:rPr>
                <w:rFonts w:cs="Calibri"/>
                <w:color w:val="000000"/>
                <w:sz w:val="21"/>
                <w:szCs w:val="21"/>
              </w:rPr>
              <w:t>ce warunków zakwaterow</w:t>
            </w:r>
            <w:r>
              <w:rPr>
                <w:rFonts w:cs="Calibri"/>
                <w:color w:val="000000"/>
                <w:sz w:val="21"/>
                <w:szCs w:val="21"/>
              </w:rPr>
              <w:t>a</w:t>
            </w:r>
            <w:r>
              <w:rPr>
                <w:rFonts w:cs="Calibri"/>
                <w:color w:val="000000"/>
                <w:sz w:val="21"/>
                <w:szCs w:val="21"/>
              </w:rPr>
              <w:t xml:space="preserve">nia oraz transportu z uwagi na niepełnosprawność. </w:t>
            </w:r>
          </w:p>
        </w:tc>
        <w:tc>
          <w:tcPr>
            <w:tcW w:w="2874" w:type="pct"/>
          </w:tcPr>
          <w:p w:rsidR="000A3D5F" w:rsidRPr="00050EE6" w:rsidRDefault="000A3D5F" w:rsidP="0093661E">
            <w:pPr>
              <w:tabs>
                <w:tab w:val="right" w:leader="dot" w:pos="3923"/>
                <w:tab w:val="left" w:pos="4347"/>
              </w:tabs>
              <w:spacing w:before="120" w:line="360" w:lineRule="auto"/>
              <w:rPr>
                <w:rFonts w:cs="Calibri"/>
                <w:b/>
                <w:sz w:val="21"/>
                <w:szCs w:val="21"/>
              </w:rPr>
            </w:pPr>
          </w:p>
        </w:tc>
      </w:tr>
    </w:tbl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Default="000A3D5F" w:rsidP="00F95063">
      <w:pPr>
        <w:spacing w:line="360" w:lineRule="auto"/>
      </w:pPr>
      <w:r>
        <w:t xml:space="preserve">Proszę podać w jaki sposób udział w WWD przyczyni się do  </w:t>
      </w:r>
      <w:r w:rsidRPr="000A5097">
        <w:t>transferu dobrych praktyk  z terenu Włoch</w:t>
      </w:r>
      <w:r>
        <w:t xml:space="preserve"> na grunt po</w:t>
      </w:r>
      <w:r>
        <w:t>l</w:t>
      </w:r>
      <w:r>
        <w:t>ski oraz w jaki sposób zamierzają Państwo wykorzystać nabytą wiedzę w ramach prowadzonej przez Państwa spó</w:t>
      </w:r>
      <w:r>
        <w:t>ł</w:t>
      </w:r>
      <w:r>
        <w:t>dzielni socjalnej?</w:t>
      </w:r>
    </w:p>
    <w:p w:rsidR="000A3D5F" w:rsidRDefault="000A3D5F" w:rsidP="00F95063">
      <w:pP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</w:p>
    <w:p w:rsidR="000A3D5F" w:rsidRDefault="000A3D5F" w:rsidP="00F95063">
      <w:pPr>
        <w:spacing w:line="360" w:lineRule="auto"/>
      </w:pPr>
    </w:p>
    <w:p w:rsidR="000A3D5F" w:rsidRPr="002A5ACA" w:rsidRDefault="000A3D5F" w:rsidP="00F95063">
      <w:pPr>
        <w:spacing w:line="360" w:lineRule="auto"/>
        <w:jc w:val="both"/>
        <w:rPr>
          <w:rFonts w:cs="Calibri"/>
        </w:rPr>
      </w:pPr>
    </w:p>
    <w:p w:rsidR="000A3D5F" w:rsidRDefault="000A3D5F" w:rsidP="00F95063">
      <w:pPr>
        <w:tabs>
          <w:tab w:val="left" w:pos="8265"/>
        </w:tabs>
        <w:spacing w:line="360" w:lineRule="auto"/>
      </w:pPr>
    </w:p>
    <w:p w:rsidR="000A3D5F" w:rsidRDefault="000A3D5F" w:rsidP="00F95063">
      <w:pPr>
        <w:spacing w:line="360" w:lineRule="auto"/>
      </w:pPr>
      <w:r>
        <w:t>……………………………………………………..                                         ……………………………………………           ………………………………………………………</w:t>
      </w:r>
    </w:p>
    <w:p w:rsidR="000A3D5F" w:rsidRDefault="000A3D5F" w:rsidP="00F95063">
      <w:pPr>
        <w:spacing w:line="360" w:lineRule="auto"/>
      </w:pPr>
      <w:r>
        <w:t>Data, miejsce                                                                                                            Podpis uczestnika/uczestniczki</w:t>
      </w:r>
    </w:p>
    <w:p w:rsidR="000A3D5F" w:rsidRDefault="000A3D5F" w:rsidP="00F95063">
      <w:pPr>
        <w:tabs>
          <w:tab w:val="left" w:pos="8265"/>
        </w:tabs>
        <w:spacing w:line="360" w:lineRule="auto"/>
      </w:pPr>
    </w:p>
    <w:p w:rsidR="000A3D5F" w:rsidRDefault="000A3D5F" w:rsidP="00F95063">
      <w:pPr>
        <w:tabs>
          <w:tab w:val="left" w:pos="8265"/>
        </w:tabs>
        <w:spacing w:line="360" w:lineRule="auto"/>
      </w:pPr>
    </w:p>
    <w:p w:rsidR="000A3D5F" w:rsidRDefault="000A3D5F" w:rsidP="00F95063">
      <w:pPr>
        <w:tabs>
          <w:tab w:val="left" w:pos="8265"/>
        </w:tabs>
        <w:spacing w:line="360" w:lineRule="auto"/>
        <w:jc w:val="center"/>
        <w:rPr>
          <w:b/>
        </w:rPr>
      </w:pPr>
    </w:p>
    <w:p w:rsidR="000A3D5F" w:rsidRPr="00B45754" w:rsidRDefault="000A3D5F" w:rsidP="00B45754">
      <w:pPr>
        <w:rPr>
          <w:szCs w:val="24"/>
        </w:rPr>
      </w:pPr>
    </w:p>
    <w:sectPr w:rsidR="000A3D5F" w:rsidRPr="00B45754" w:rsidSect="00BB63E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542" w:right="991" w:bottom="454" w:left="1304" w:header="567" w:footer="261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D5F" w:rsidRDefault="000A3D5F">
      <w:r>
        <w:separator/>
      </w:r>
    </w:p>
  </w:endnote>
  <w:endnote w:type="continuationSeparator" w:id="0">
    <w:p w:rsidR="000A3D5F" w:rsidRDefault="000A3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4021"/>
      <w:gridCol w:w="2774"/>
      <w:gridCol w:w="4697"/>
    </w:tblGrid>
    <w:tr w:rsidR="000A3D5F" w:rsidRPr="001A0C58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</w:tcPr>
        <w:p w:rsidR="000A3D5F" w:rsidRPr="00242BA4" w:rsidRDefault="000A3D5F" w:rsidP="009874DD">
          <w:pPr>
            <w:pStyle w:val="Footer"/>
            <w:rPr>
              <w:sz w:val="18"/>
              <w:szCs w:val="18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2052" type="#_x0000_t75" alt="logo_spoldzielnie_socjalne" style="position:absolute;margin-left:-23.1pt;margin-top:-45.65pt;width:181.5pt;height:38.9pt;z-index:251660800;visibility:visible">
                <v:imagedata r:id="rId1" o:title="" cropbottom="13014f" grayscale="t"/>
              </v:shape>
            </w:pict>
          </w:r>
        </w:p>
        <w:p w:rsidR="000A3D5F" w:rsidRPr="00242BA4" w:rsidRDefault="000A3D5F" w:rsidP="009874DD">
          <w:pPr>
            <w:pStyle w:val="Footer"/>
            <w:rPr>
              <w:sz w:val="18"/>
              <w:szCs w:val="18"/>
            </w:rPr>
          </w:pPr>
        </w:p>
      </w:tc>
      <w:tc>
        <w:tcPr>
          <w:tcW w:w="2774" w:type="dxa"/>
          <w:tcBorders>
            <w:top w:val="nil"/>
          </w:tcBorders>
        </w:tcPr>
        <w:p w:rsidR="000A3D5F" w:rsidRPr="00242BA4" w:rsidRDefault="000A3D5F" w:rsidP="009874DD">
          <w:pPr>
            <w:pStyle w:val="Footer"/>
            <w:rPr>
              <w:color w:val="808080"/>
              <w:sz w:val="18"/>
              <w:szCs w:val="18"/>
            </w:rPr>
          </w:pPr>
          <w:r>
            <w:rPr>
              <w:noProof/>
            </w:rPr>
            <w:pict>
              <v:shape id="Obraz 1" o:spid="_x0000_s2053" type="#_x0000_t75" alt="WOES_kolor" style="position:absolute;margin-left:49.85pt;margin-top:-55.35pt;width:45.75pt;height:55.35pt;z-index:251659776;visibility:visible;mso-position-horizontal-relative:text;mso-position-vertical-relative:text">
                <v:imagedata r:id="rId2" o:title="" grayscale="t"/>
              </v:shape>
            </w:pict>
          </w:r>
        </w:p>
      </w:tc>
      <w:tc>
        <w:tcPr>
          <w:tcW w:w="4697" w:type="dxa"/>
          <w:tcBorders>
            <w:top w:val="nil"/>
          </w:tcBorders>
        </w:tcPr>
        <w:p w:rsidR="000A3D5F" w:rsidRDefault="000A3D5F" w:rsidP="009874DD">
          <w:pPr>
            <w:pStyle w:val="Footer"/>
            <w:rPr>
              <w:color w:val="999999"/>
              <w:sz w:val="18"/>
              <w:szCs w:val="18"/>
            </w:rPr>
          </w:pPr>
        </w:p>
        <w:p w:rsidR="000A3D5F" w:rsidRPr="009572BD" w:rsidRDefault="000A3D5F" w:rsidP="009874DD">
          <w:pPr>
            <w:pStyle w:val="Footer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</w:t>
          </w:r>
        </w:p>
        <w:p w:rsidR="000A3D5F" w:rsidRPr="009572BD" w:rsidRDefault="000A3D5F" w:rsidP="009874DD">
          <w:pPr>
            <w:pStyle w:val="Footer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 xml:space="preserve">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 </w:t>
          </w:r>
        </w:p>
        <w:p w:rsidR="000A3D5F" w:rsidRPr="00337E10" w:rsidRDefault="000A3D5F" w:rsidP="009874DD">
          <w:pPr>
            <w:pStyle w:val="Footer"/>
            <w:rPr>
              <w:color w:val="999999"/>
              <w:sz w:val="18"/>
              <w:szCs w:val="18"/>
            </w:rPr>
          </w:pPr>
          <w:r w:rsidRPr="00337E10">
            <w:rPr>
              <w:color w:val="999999"/>
              <w:sz w:val="18"/>
              <w:szCs w:val="18"/>
            </w:rPr>
            <w:t xml:space="preserve">tel./fax. 61 887 11 66                                             </w:t>
          </w:r>
        </w:p>
        <w:p w:rsidR="000A3D5F" w:rsidRPr="00337E10" w:rsidRDefault="000A3D5F" w:rsidP="009874DD">
          <w:pPr>
            <w:pStyle w:val="Footer"/>
            <w:rPr>
              <w:color w:val="808080"/>
              <w:sz w:val="18"/>
              <w:szCs w:val="18"/>
            </w:rPr>
          </w:pPr>
          <w:r w:rsidRPr="00337E10">
            <w:rPr>
              <w:color w:val="999999"/>
              <w:sz w:val="18"/>
              <w:szCs w:val="18"/>
            </w:rPr>
            <w:t>www.woes.pl</w:t>
          </w:r>
        </w:p>
      </w:tc>
    </w:tr>
  </w:tbl>
  <w:p w:rsidR="000A3D5F" w:rsidRPr="00207C40" w:rsidRDefault="000A3D5F" w:rsidP="00DF5013">
    <w:pPr>
      <w:pStyle w:val="Footer"/>
      <w:tabs>
        <w:tab w:val="clear" w:pos="9072"/>
        <w:tab w:val="right" w:pos="10206"/>
      </w:tabs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  <w:r w:rsidRPr="00DF5013">
      <w:rPr>
        <w:color w:val="BFBFBF"/>
        <w:lang w:val="it-IT"/>
      </w:rPr>
      <w:t>Obowiązuje od 18.04.2014 r.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4147"/>
      <w:gridCol w:w="3771"/>
      <w:gridCol w:w="2460"/>
    </w:tblGrid>
    <w:tr w:rsidR="000A3D5F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vAlign w:val="center"/>
        </w:tcPr>
        <w:p w:rsidR="000A3D5F" w:rsidRPr="00D77556" w:rsidRDefault="000A3D5F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7" o:spid="_x0000_s2057" type="#_x0000_t75" alt="$_logo_SSS" style="position:absolute;left:0;text-align:left;margin-left:7.85pt;margin-top:3.95pt;width:171.3pt;height:64.45pt;z-index:251655680;visibility:visible">
                <v:imagedata r:id="rId1" o:title="" grayscale="t"/>
              </v:shape>
            </w:pict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vAlign w:val="center"/>
        </w:tcPr>
        <w:p w:rsidR="000A3D5F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0A3D5F" w:rsidRPr="00207C40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0A3D5F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0A3D5F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0A3D5F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0A3D5F" w:rsidRDefault="000A3D5F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0A3D5F" w:rsidRPr="007E7BD7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5A7F21">
            <w:rPr>
              <w:rFonts w:ascii="Arial" w:hAnsi="Arial" w:cs="Arial"/>
              <w:b/>
              <w:bCs/>
              <w:sz w:val="14"/>
              <w:szCs w:val="14"/>
            </w:rPr>
            <w:t>tel/fax.: (061) 887 11 66</w:t>
          </w:r>
        </w:p>
        <w:p w:rsidR="000A3D5F" w:rsidRPr="00207C40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0A3D5F" w:rsidRPr="003A62EE" w:rsidRDefault="000A3D5F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vAlign w:val="center"/>
        </w:tcPr>
        <w:p w:rsidR="000A3D5F" w:rsidRDefault="000A3D5F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0A3D5F" w:rsidRPr="001A3054" w:rsidRDefault="000A3D5F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C4310">
            <w:rPr>
              <w:rFonts w:ascii="Arial" w:hAnsi="Arial" w:cs="Arial"/>
              <w:b/>
              <w:noProof/>
              <w:sz w:val="16"/>
              <w:szCs w:val="16"/>
            </w:rPr>
            <w:pict>
              <v:shape id="Obraz 13" o:spid="_x0000_i1026" type="#_x0000_t75" alt="WOES_czarny" style="width:77.25pt;height:75.75pt;visibility:visible">
                <v:imagedata r:id="rId3" o:title=""/>
              </v:shape>
            </w:pict>
          </w:r>
        </w:p>
      </w:tc>
    </w:tr>
  </w:tbl>
  <w:p w:rsidR="000A3D5F" w:rsidRDefault="000A3D5F" w:rsidP="003A62EE">
    <w:pPr>
      <w:pStyle w:val="Footer"/>
      <w:tabs>
        <w:tab w:val="left" w:pos="467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D5F" w:rsidRDefault="000A3D5F">
      <w:r>
        <w:separator/>
      </w:r>
    </w:p>
  </w:footnote>
  <w:footnote w:type="continuationSeparator" w:id="0">
    <w:p w:rsidR="000A3D5F" w:rsidRDefault="000A3D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8" o:spid="_x0000_s2049" type="#_x0000_t75" alt="UE+EFS_L-mono" style="position:absolute;left:0;text-align:left;margin-left:350.3pt;margin-top:-18.6pt;width:135pt;height:52.5pt;z-index:251653632;visibility:visible" o:allowoverlap="f">
          <v:imagedata r:id="rId1" o:title=""/>
        </v:shape>
      </w:pict>
    </w:r>
    <w:r>
      <w:rPr>
        <w:noProof/>
      </w:rPr>
      <w:pict>
        <v:shape id="Obraz 14" o:spid="_x0000_s2050" type="#_x0000_t75" alt="KAPITAL_LUDZKI_POZ.gif" style="position:absolute;left:0;text-align:left;margin-left:-26.95pt;margin-top:-17.85pt;width:167.55pt;height:51.75pt;z-index:-251654656;visibility:visible" wrapcoords="-97 0 -97 21287 21600 21287 21600 0 -97 0">
          <v:imagedata r:id="rId2" o:title="" croptop="12210f" cropbottom="11970f"/>
          <w10:wrap type="through"/>
        </v:shape>
      </w:pict>
    </w:r>
    <w:r>
      <w:rPr>
        <w:noProof/>
      </w:rPr>
      <w:pict>
        <v:rect id="_x0000_s2051" style="position:absolute;left:0;text-align:left;margin-left:550.05pt;margin-top:0;width:40.9pt;height:171.9pt;z-index:251654656;mso-position-horizontal-relative:page;mso-position-vertical:bottom;mso-position-vertical-relative:margin;v-text-anchor:middle" o:allowincell="f" filled="f" stroked="f">
          <v:textbox style="layout-flow:vertical;mso-layout-flow-alt:bottom-to-top;mso-next-textbox:#_x0000_s2051;mso-fit-shape-to-text:t">
            <w:txbxContent>
              <w:p w:rsidR="000A3D5F" w:rsidRPr="00057838" w:rsidRDefault="000A3D5F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/>
      </w:rPr>
    </w:pPr>
  </w:p>
  <w:p w:rsidR="000A3D5F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</w:p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>Projekt „</w:t>
    </w:r>
    <w:r>
      <w:rPr>
        <w:rFonts w:ascii="Calibri" w:hAnsi="Calibri"/>
        <w:sz w:val="16"/>
        <w:szCs w:val="16"/>
        <w:lang w:eastAsia="en-US"/>
      </w:rPr>
      <w:t xml:space="preserve">PWP </w:t>
    </w:r>
    <w:r w:rsidRPr="00163381">
      <w:rPr>
        <w:rFonts w:ascii="Calibri" w:hAnsi="Calibri"/>
        <w:sz w:val="16"/>
        <w:szCs w:val="16"/>
        <w:lang w:eastAsia="en-US"/>
      </w:rPr>
      <w:t xml:space="preserve">Wielkopolski Ośrodek Ekonomii Społecznej II” współfinansowany ze środków Unii Europejskiej </w:t>
    </w:r>
  </w:p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 xml:space="preserve">w ramach Europejskiego Funduszu Społecznego. </w:t>
    </w:r>
  </w:p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 xml:space="preserve">Działanie 7.2. Przeciwdziałanie wykluczeniu i wzmocnienie sektora ekonomii społecznej. </w:t>
    </w:r>
  </w:p>
  <w:p w:rsidR="000A3D5F" w:rsidRPr="00163381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>7.2.2 Wsparcie ekonomii społecznej.</w:t>
    </w:r>
  </w:p>
  <w:p w:rsidR="000A3D5F" w:rsidRPr="00947218" w:rsidRDefault="000A3D5F" w:rsidP="005A7F21">
    <w:pPr>
      <w:pBdr>
        <w:bottom w:val="single" w:sz="4" w:space="1" w:color="auto"/>
      </w:pBdr>
      <w:tabs>
        <w:tab w:val="center" w:pos="4536"/>
        <w:tab w:val="center" w:pos="4805"/>
        <w:tab w:val="right" w:pos="9072"/>
        <w:tab w:val="right" w:pos="9611"/>
      </w:tabs>
      <w:spacing w:line="276" w:lineRule="auto"/>
      <w:rPr>
        <w:rFonts w:ascii="Calibri" w:hAnsi="Calibri"/>
        <w:sz w:val="16"/>
        <w:szCs w:val="16"/>
        <w:lang w:eastAsia="en-US"/>
      </w:rPr>
    </w:pPr>
    <w:r>
      <w:rPr>
        <w:rFonts w:ascii="Calibri" w:hAnsi="Calibri"/>
        <w:sz w:val="16"/>
        <w:szCs w:val="16"/>
        <w:lang w:eastAsia="en-US"/>
      </w:rPr>
      <w:tab/>
    </w:r>
    <w:r w:rsidRPr="00163381">
      <w:rPr>
        <w:rFonts w:ascii="Calibri" w:hAnsi="Calibri"/>
        <w:sz w:val="16"/>
        <w:szCs w:val="16"/>
        <w:lang w:eastAsia="en-US"/>
      </w:rPr>
      <w:t>Człowiek - najlepsza inwestycja</w:t>
    </w:r>
    <w:r>
      <w:rPr>
        <w:rFonts w:ascii="Calibri" w:hAnsi="Calibri"/>
        <w:sz w:val="16"/>
        <w:szCs w:val="16"/>
        <w:lang w:eastAsia="en-US"/>
      </w:rPr>
      <w:t>!</w:t>
    </w:r>
    <w:r>
      <w:rPr>
        <w:rFonts w:ascii="Calibri" w:hAnsi="Calibri"/>
        <w:sz w:val="16"/>
        <w:szCs w:val="16"/>
        <w:lang w:eastAsia="en-US"/>
      </w:rPr>
      <w:tab/>
    </w:r>
    <w:r>
      <w:rPr>
        <w:rFonts w:ascii="Calibri" w:hAnsi="Calibri"/>
        <w:sz w:val="16"/>
        <w:szCs w:val="16"/>
        <w:lang w:eastAsia="en-US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D5F" w:rsidRDefault="000A3D5F" w:rsidP="00947218">
    <w:pPr>
      <w:ind w:left="2700" w:right="247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alt="UE+EFS_L-mono" style="position:absolute;left:0;text-align:left;margin-left:351.95pt;margin-top:-5.3pt;width:134.95pt;height:52.3pt;z-index:251657728;visibility:visible" o:allowoverlap="f">
          <v:imagedata r:id="rId1" o:title=""/>
        </v:shape>
      </w:pict>
    </w:r>
    <w:r>
      <w:rPr>
        <w:noProof/>
      </w:rPr>
      <w:pict>
        <v:shape id="Obraz 27" o:spid="_x0000_s2055" type="#_x0000_t75" alt="KAPITAL_LUDZKI_GRAY" style="position:absolute;left:0;text-align:left;margin-left:-14.8pt;margin-top:-9.35pt;width:146.65pt;height:56.35pt;z-index:251656704;visibility:visible" o:allowoverlap="f">
          <v:imagedata r:id="rId2" o:title=""/>
        </v:shape>
      </w:pict>
    </w:r>
  </w:p>
  <w:p w:rsidR="000A3D5F" w:rsidRDefault="000A3D5F" w:rsidP="00947218">
    <w:pPr>
      <w:ind w:left="2700" w:right="2473"/>
    </w:pPr>
  </w:p>
  <w:p w:rsidR="000A3D5F" w:rsidRDefault="000A3D5F" w:rsidP="00947218">
    <w:pPr>
      <w:ind w:left="2700" w:right="2473"/>
    </w:pPr>
  </w:p>
  <w:p w:rsidR="000A3D5F" w:rsidRPr="00104EF0" w:rsidRDefault="000A3D5F" w:rsidP="00947218">
    <w:pPr>
      <w:pStyle w:val="Header"/>
      <w:rPr>
        <w:sz w:val="18"/>
        <w:szCs w:val="18"/>
      </w:rPr>
    </w:pPr>
  </w:p>
  <w:p w:rsidR="000A3D5F" w:rsidRPr="00A174B6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Projekt „Wielkopolski Ośrodek Ekonomii Społecznej II” współfinansowany ze środków Unii Europejskiej </w:t>
    </w:r>
  </w:p>
  <w:p w:rsidR="000A3D5F" w:rsidRPr="00A174B6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w ramach Europejskiego Funduszu Społecznego. </w:t>
    </w:r>
  </w:p>
  <w:p w:rsidR="000A3D5F" w:rsidRPr="00A174B6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Działanie 7.2. Przeciwdziałanie wykluczeniu i wzmocnienie sektora ekonomii społecznej. </w:t>
    </w:r>
  </w:p>
  <w:p w:rsidR="000A3D5F" w:rsidRPr="00A174B6" w:rsidRDefault="000A3D5F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>7.2.2 Wsparcie ekonomii społecznej.</w:t>
    </w:r>
  </w:p>
  <w:p w:rsidR="000A3D5F" w:rsidRDefault="000A3D5F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>Człowiek - najlepsza inwestycja</w:t>
    </w:r>
  </w:p>
  <w:p w:rsidR="000A3D5F" w:rsidRPr="00A174B6" w:rsidRDefault="000A3D5F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>
      <w:rPr>
        <w:noProof/>
      </w:rPr>
      <w:pict>
        <v:line id="_x0000_s2056" style="position:absolute;left:0;text-align:left;flip:y;z-index:251658752" from="12pt,4pt" to="471pt,4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5DF"/>
    <w:multiLevelType w:val="hybridMultilevel"/>
    <w:tmpl w:val="7464A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6177"/>
    <w:multiLevelType w:val="hybridMultilevel"/>
    <w:tmpl w:val="CF52159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6D21"/>
    <w:multiLevelType w:val="hybridMultilevel"/>
    <w:tmpl w:val="AD2AB3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F36DF"/>
    <w:multiLevelType w:val="hybridMultilevel"/>
    <w:tmpl w:val="972E5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73AB5"/>
    <w:multiLevelType w:val="hybridMultilevel"/>
    <w:tmpl w:val="EB4C43D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981EF3"/>
    <w:multiLevelType w:val="hybridMultilevel"/>
    <w:tmpl w:val="F86E1B00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D97B88"/>
    <w:multiLevelType w:val="hybridMultilevel"/>
    <w:tmpl w:val="D87E028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22321"/>
    <w:multiLevelType w:val="hybridMultilevel"/>
    <w:tmpl w:val="F31E8FE4"/>
    <w:lvl w:ilvl="0" w:tplc="C1C0898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C1789FD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2E21622"/>
    <w:multiLevelType w:val="hybridMultilevel"/>
    <w:tmpl w:val="7DFC9D5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20E10"/>
    <w:multiLevelType w:val="hybridMultilevel"/>
    <w:tmpl w:val="5944ECF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57E67"/>
    <w:multiLevelType w:val="hybridMultilevel"/>
    <w:tmpl w:val="06983FB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A06BC"/>
    <w:multiLevelType w:val="hybridMultilevel"/>
    <w:tmpl w:val="77CC3C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DE01F7"/>
    <w:multiLevelType w:val="hybridMultilevel"/>
    <w:tmpl w:val="2E5E29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A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E64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66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E3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26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1A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2A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AC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02E3B82"/>
    <w:multiLevelType w:val="hybridMultilevel"/>
    <w:tmpl w:val="B1963E16"/>
    <w:lvl w:ilvl="0" w:tplc="88362AC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0980C43"/>
    <w:multiLevelType w:val="hybridMultilevel"/>
    <w:tmpl w:val="4ACCC8A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3A4DB6"/>
    <w:multiLevelType w:val="hybridMultilevel"/>
    <w:tmpl w:val="145C58A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274C4"/>
    <w:multiLevelType w:val="hybridMultilevel"/>
    <w:tmpl w:val="C6C4CF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360F2"/>
    <w:multiLevelType w:val="hybridMultilevel"/>
    <w:tmpl w:val="BFD8756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3C6D3B"/>
    <w:multiLevelType w:val="hybridMultilevel"/>
    <w:tmpl w:val="5BFAF6E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92FD6"/>
    <w:multiLevelType w:val="hybridMultilevel"/>
    <w:tmpl w:val="BD22373E"/>
    <w:lvl w:ilvl="0" w:tplc="BFA4968A">
      <w:start w:val="1"/>
      <w:numFmt w:val="bullet"/>
      <w:suff w:val="space"/>
      <w:lvlText w:val=""/>
      <w:lvlJc w:val="left"/>
      <w:pPr>
        <w:ind w:left="284" w:hanging="284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3E74F8C"/>
    <w:multiLevelType w:val="hybridMultilevel"/>
    <w:tmpl w:val="437AF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6F29C8"/>
    <w:multiLevelType w:val="hybridMultilevel"/>
    <w:tmpl w:val="2B56E53E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9D25A06"/>
    <w:multiLevelType w:val="hybridMultilevel"/>
    <w:tmpl w:val="76FC1D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3EB604D4"/>
    <w:multiLevelType w:val="hybridMultilevel"/>
    <w:tmpl w:val="B2E80ED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40E7C"/>
    <w:multiLevelType w:val="hybridMultilevel"/>
    <w:tmpl w:val="0626564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3B37941"/>
    <w:multiLevelType w:val="hybridMultilevel"/>
    <w:tmpl w:val="2E92F7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528D3"/>
    <w:multiLevelType w:val="hybridMultilevel"/>
    <w:tmpl w:val="B172E0B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635AA"/>
    <w:multiLevelType w:val="hybridMultilevel"/>
    <w:tmpl w:val="EE6A082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50E6D"/>
    <w:multiLevelType w:val="hybridMultilevel"/>
    <w:tmpl w:val="46F2409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6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A8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27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0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83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AF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E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A795434"/>
    <w:multiLevelType w:val="hybridMultilevel"/>
    <w:tmpl w:val="C53C48A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02B3DB9"/>
    <w:multiLevelType w:val="hybridMultilevel"/>
    <w:tmpl w:val="5D1424AA"/>
    <w:lvl w:ilvl="0" w:tplc="FFFFFFFF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4366694"/>
    <w:multiLevelType w:val="hybridMultilevel"/>
    <w:tmpl w:val="79DA37D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54B9054A"/>
    <w:multiLevelType w:val="hybridMultilevel"/>
    <w:tmpl w:val="B2561640"/>
    <w:lvl w:ilvl="0" w:tplc="D568766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7BF70BB"/>
    <w:multiLevelType w:val="hybridMultilevel"/>
    <w:tmpl w:val="FC48F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FB273E"/>
    <w:multiLevelType w:val="hybridMultilevel"/>
    <w:tmpl w:val="4CB884A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A114CE"/>
    <w:multiLevelType w:val="hybridMultilevel"/>
    <w:tmpl w:val="980C9AD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074A7"/>
    <w:multiLevelType w:val="hybridMultilevel"/>
    <w:tmpl w:val="ECA89F8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4F50C8"/>
    <w:multiLevelType w:val="hybridMultilevel"/>
    <w:tmpl w:val="C472C59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2B551D"/>
    <w:multiLevelType w:val="hybridMultilevel"/>
    <w:tmpl w:val="F858F2C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2F5460"/>
    <w:multiLevelType w:val="hybridMultilevel"/>
    <w:tmpl w:val="6C1281B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D36D30"/>
    <w:multiLevelType w:val="hybridMultilevel"/>
    <w:tmpl w:val="1E983480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294406"/>
    <w:multiLevelType w:val="hybridMultilevel"/>
    <w:tmpl w:val="DF3CBB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8757CC"/>
    <w:multiLevelType w:val="hybridMultilevel"/>
    <w:tmpl w:val="3130702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7EE44B4"/>
    <w:multiLevelType w:val="hybridMultilevel"/>
    <w:tmpl w:val="DA741790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D54823"/>
    <w:multiLevelType w:val="hybridMultilevel"/>
    <w:tmpl w:val="788ADE5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45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C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C5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C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2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C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6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02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8D84FA3"/>
    <w:multiLevelType w:val="hybridMultilevel"/>
    <w:tmpl w:val="1E1805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A6722FE"/>
    <w:multiLevelType w:val="hybridMultilevel"/>
    <w:tmpl w:val="4F7E26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177884"/>
    <w:multiLevelType w:val="hybridMultilevel"/>
    <w:tmpl w:val="6394798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2657B"/>
    <w:multiLevelType w:val="hybridMultilevel"/>
    <w:tmpl w:val="C49E751A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48"/>
  </w:num>
  <w:num w:numId="4">
    <w:abstractNumId w:val="4"/>
  </w:num>
  <w:num w:numId="5">
    <w:abstractNumId w:val="35"/>
  </w:num>
  <w:num w:numId="6">
    <w:abstractNumId w:val="16"/>
  </w:num>
  <w:num w:numId="7">
    <w:abstractNumId w:val="47"/>
  </w:num>
  <w:num w:numId="8">
    <w:abstractNumId w:val="0"/>
  </w:num>
  <w:num w:numId="9">
    <w:abstractNumId w:val="3"/>
  </w:num>
  <w:num w:numId="10">
    <w:abstractNumId w:val="33"/>
  </w:num>
  <w:num w:numId="11">
    <w:abstractNumId w:val="34"/>
  </w:num>
  <w:num w:numId="12">
    <w:abstractNumId w:val="15"/>
  </w:num>
  <w:num w:numId="13">
    <w:abstractNumId w:val="27"/>
  </w:num>
  <w:num w:numId="14">
    <w:abstractNumId w:val="18"/>
  </w:num>
  <w:num w:numId="15">
    <w:abstractNumId w:val="9"/>
  </w:num>
  <w:num w:numId="16">
    <w:abstractNumId w:val="37"/>
  </w:num>
  <w:num w:numId="17">
    <w:abstractNumId w:val="30"/>
  </w:num>
  <w:num w:numId="18">
    <w:abstractNumId w:val="23"/>
  </w:num>
  <w:num w:numId="19">
    <w:abstractNumId w:val="8"/>
  </w:num>
  <w:num w:numId="20">
    <w:abstractNumId w:val="10"/>
  </w:num>
  <w:num w:numId="21">
    <w:abstractNumId w:val="40"/>
  </w:num>
  <w:num w:numId="22">
    <w:abstractNumId w:val="6"/>
  </w:num>
  <w:num w:numId="23">
    <w:abstractNumId w:val="43"/>
  </w:num>
  <w:num w:numId="24">
    <w:abstractNumId w:val="26"/>
  </w:num>
  <w:num w:numId="25">
    <w:abstractNumId w:val="38"/>
  </w:num>
  <w:num w:numId="26">
    <w:abstractNumId w:val="36"/>
  </w:num>
  <w:num w:numId="27">
    <w:abstractNumId w:val="39"/>
  </w:num>
  <w:num w:numId="28">
    <w:abstractNumId w:val="25"/>
  </w:num>
  <w:num w:numId="29">
    <w:abstractNumId w:val="28"/>
  </w:num>
  <w:num w:numId="30">
    <w:abstractNumId w:val="12"/>
  </w:num>
  <w:num w:numId="31">
    <w:abstractNumId w:val="5"/>
  </w:num>
  <w:num w:numId="32">
    <w:abstractNumId w:val="21"/>
  </w:num>
  <w:num w:numId="33">
    <w:abstractNumId w:val="44"/>
  </w:num>
  <w:num w:numId="34">
    <w:abstractNumId w:val="1"/>
  </w:num>
  <w:num w:numId="35">
    <w:abstractNumId w:val="2"/>
  </w:num>
  <w:num w:numId="36">
    <w:abstractNumId w:val="41"/>
  </w:num>
  <w:num w:numId="37">
    <w:abstractNumId w:val="46"/>
  </w:num>
  <w:num w:numId="38">
    <w:abstractNumId w:val="22"/>
  </w:num>
  <w:num w:numId="39">
    <w:abstractNumId w:val="32"/>
  </w:num>
  <w:num w:numId="40">
    <w:abstractNumId w:val="45"/>
  </w:num>
  <w:num w:numId="41">
    <w:abstractNumId w:val="29"/>
  </w:num>
  <w:num w:numId="42">
    <w:abstractNumId w:val="42"/>
  </w:num>
  <w:num w:numId="43">
    <w:abstractNumId w:val="11"/>
  </w:num>
  <w:num w:numId="44">
    <w:abstractNumId w:val="20"/>
  </w:num>
  <w:num w:numId="45">
    <w:abstractNumId w:val="13"/>
  </w:num>
  <w:num w:numId="46">
    <w:abstractNumId w:val="24"/>
  </w:num>
  <w:num w:numId="47">
    <w:abstractNumId w:val="31"/>
  </w:num>
  <w:num w:numId="48">
    <w:abstractNumId w:val="7"/>
  </w:num>
  <w:num w:numId="49">
    <w:abstractNumId w:val="19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42AF"/>
    <w:rsid w:val="0002524D"/>
    <w:rsid w:val="000351FD"/>
    <w:rsid w:val="00037B8C"/>
    <w:rsid w:val="00042FA1"/>
    <w:rsid w:val="0005017F"/>
    <w:rsid w:val="00050EE6"/>
    <w:rsid w:val="00057838"/>
    <w:rsid w:val="000616B6"/>
    <w:rsid w:val="00064EBA"/>
    <w:rsid w:val="00067007"/>
    <w:rsid w:val="00072FE0"/>
    <w:rsid w:val="0007499B"/>
    <w:rsid w:val="000818F3"/>
    <w:rsid w:val="00082F2B"/>
    <w:rsid w:val="00083A8C"/>
    <w:rsid w:val="00084F87"/>
    <w:rsid w:val="000934E2"/>
    <w:rsid w:val="00094F16"/>
    <w:rsid w:val="00097942"/>
    <w:rsid w:val="000A3D5F"/>
    <w:rsid w:val="000A3E87"/>
    <w:rsid w:val="000A4515"/>
    <w:rsid w:val="000A5097"/>
    <w:rsid w:val="000B7B6F"/>
    <w:rsid w:val="000C0B17"/>
    <w:rsid w:val="000C0EDA"/>
    <w:rsid w:val="000C5BF4"/>
    <w:rsid w:val="000C5DA3"/>
    <w:rsid w:val="000C7BAC"/>
    <w:rsid w:val="000E240B"/>
    <w:rsid w:val="000E2981"/>
    <w:rsid w:val="000E6520"/>
    <w:rsid w:val="000F6417"/>
    <w:rsid w:val="00102254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507"/>
    <w:rsid w:val="00144F69"/>
    <w:rsid w:val="00147939"/>
    <w:rsid w:val="00150A07"/>
    <w:rsid w:val="00151A65"/>
    <w:rsid w:val="00161676"/>
    <w:rsid w:val="00163381"/>
    <w:rsid w:val="00167096"/>
    <w:rsid w:val="00167AB6"/>
    <w:rsid w:val="001828B0"/>
    <w:rsid w:val="00182BCC"/>
    <w:rsid w:val="00183009"/>
    <w:rsid w:val="001839D8"/>
    <w:rsid w:val="001851FA"/>
    <w:rsid w:val="00190DB8"/>
    <w:rsid w:val="001A0C5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D376A"/>
    <w:rsid w:val="001E1837"/>
    <w:rsid w:val="001E53EA"/>
    <w:rsid w:val="001E78B9"/>
    <w:rsid w:val="001F0C86"/>
    <w:rsid w:val="001F43F8"/>
    <w:rsid w:val="00207C40"/>
    <w:rsid w:val="0021294D"/>
    <w:rsid w:val="002171F8"/>
    <w:rsid w:val="00224D1F"/>
    <w:rsid w:val="00224E72"/>
    <w:rsid w:val="00225F10"/>
    <w:rsid w:val="00232B39"/>
    <w:rsid w:val="002424FF"/>
    <w:rsid w:val="00242BA4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5128"/>
    <w:rsid w:val="002D11C0"/>
    <w:rsid w:val="002D4A43"/>
    <w:rsid w:val="002D5D60"/>
    <w:rsid w:val="002D6177"/>
    <w:rsid w:val="002D65A6"/>
    <w:rsid w:val="002E4F13"/>
    <w:rsid w:val="002E5F5F"/>
    <w:rsid w:val="00300448"/>
    <w:rsid w:val="00304DB8"/>
    <w:rsid w:val="0030635E"/>
    <w:rsid w:val="00311872"/>
    <w:rsid w:val="003154BA"/>
    <w:rsid w:val="00325A55"/>
    <w:rsid w:val="0032726C"/>
    <w:rsid w:val="00337E10"/>
    <w:rsid w:val="00337FDC"/>
    <w:rsid w:val="00347F7B"/>
    <w:rsid w:val="003524AE"/>
    <w:rsid w:val="003554C8"/>
    <w:rsid w:val="00361176"/>
    <w:rsid w:val="00361CC9"/>
    <w:rsid w:val="003637B3"/>
    <w:rsid w:val="00365405"/>
    <w:rsid w:val="00371F84"/>
    <w:rsid w:val="003830DD"/>
    <w:rsid w:val="00384147"/>
    <w:rsid w:val="00391AB1"/>
    <w:rsid w:val="00391D3D"/>
    <w:rsid w:val="00392514"/>
    <w:rsid w:val="00396509"/>
    <w:rsid w:val="003A62EE"/>
    <w:rsid w:val="003B1ECF"/>
    <w:rsid w:val="003C1C01"/>
    <w:rsid w:val="003C1C86"/>
    <w:rsid w:val="003C4310"/>
    <w:rsid w:val="003D4DDC"/>
    <w:rsid w:val="003D6883"/>
    <w:rsid w:val="003D6A2C"/>
    <w:rsid w:val="003E0AA4"/>
    <w:rsid w:val="003E32C6"/>
    <w:rsid w:val="003E6C4F"/>
    <w:rsid w:val="003F1F7C"/>
    <w:rsid w:val="003F336E"/>
    <w:rsid w:val="003F56BB"/>
    <w:rsid w:val="003F6C22"/>
    <w:rsid w:val="0040633C"/>
    <w:rsid w:val="00406423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5203"/>
    <w:rsid w:val="0044654C"/>
    <w:rsid w:val="00450A91"/>
    <w:rsid w:val="00450DA8"/>
    <w:rsid w:val="00454136"/>
    <w:rsid w:val="00456169"/>
    <w:rsid w:val="0046161D"/>
    <w:rsid w:val="00461D31"/>
    <w:rsid w:val="00463506"/>
    <w:rsid w:val="004647BF"/>
    <w:rsid w:val="004732DE"/>
    <w:rsid w:val="00475FC7"/>
    <w:rsid w:val="00477D3B"/>
    <w:rsid w:val="00482E7B"/>
    <w:rsid w:val="004912AD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4EFA"/>
    <w:rsid w:val="004F6A7C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22721"/>
    <w:rsid w:val="00525F86"/>
    <w:rsid w:val="00532DDC"/>
    <w:rsid w:val="005379CB"/>
    <w:rsid w:val="005430B6"/>
    <w:rsid w:val="00543802"/>
    <w:rsid w:val="00543B22"/>
    <w:rsid w:val="0054678D"/>
    <w:rsid w:val="00565AE8"/>
    <w:rsid w:val="00565C30"/>
    <w:rsid w:val="00586708"/>
    <w:rsid w:val="005876C4"/>
    <w:rsid w:val="00590CE3"/>
    <w:rsid w:val="0059402F"/>
    <w:rsid w:val="00597EFC"/>
    <w:rsid w:val="005A1B21"/>
    <w:rsid w:val="005A4376"/>
    <w:rsid w:val="005A55A7"/>
    <w:rsid w:val="005A7F21"/>
    <w:rsid w:val="005B0228"/>
    <w:rsid w:val="005B1D71"/>
    <w:rsid w:val="005B1DCA"/>
    <w:rsid w:val="005B1E1E"/>
    <w:rsid w:val="005B5973"/>
    <w:rsid w:val="005C1DA6"/>
    <w:rsid w:val="005C7079"/>
    <w:rsid w:val="005D0F7E"/>
    <w:rsid w:val="005D12B3"/>
    <w:rsid w:val="005D21F1"/>
    <w:rsid w:val="005D4FEC"/>
    <w:rsid w:val="005E31E5"/>
    <w:rsid w:val="005E7424"/>
    <w:rsid w:val="005F1650"/>
    <w:rsid w:val="005F25C8"/>
    <w:rsid w:val="005F3BB7"/>
    <w:rsid w:val="006030C2"/>
    <w:rsid w:val="006108EE"/>
    <w:rsid w:val="00610A11"/>
    <w:rsid w:val="00612BF4"/>
    <w:rsid w:val="00617993"/>
    <w:rsid w:val="00617E07"/>
    <w:rsid w:val="006209C8"/>
    <w:rsid w:val="006362E6"/>
    <w:rsid w:val="00642BBB"/>
    <w:rsid w:val="0064722C"/>
    <w:rsid w:val="00653F98"/>
    <w:rsid w:val="00654F70"/>
    <w:rsid w:val="006552C7"/>
    <w:rsid w:val="00657221"/>
    <w:rsid w:val="00657F24"/>
    <w:rsid w:val="0066664F"/>
    <w:rsid w:val="00667409"/>
    <w:rsid w:val="00674847"/>
    <w:rsid w:val="0067495C"/>
    <w:rsid w:val="00680545"/>
    <w:rsid w:val="0068306D"/>
    <w:rsid w:val="00683488"/>
    <w:rsid w:val="00685FF6"/>
    <w:rsid w:val="0069197E"/>
    <w:rsid w:val="0069315A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F0286"/>
    <w:rsid w:val="006F3B16"/>
    <w:rsid w:val="0070278B"/>
    <w:rsid w:val="0070490B"/>
    <w:rsid w:val="00705F91"/>
    <w:rsid w:val="00706A94"/>
    <w:rsid w:val="00724AF2"/>
    <w:rsid w:val="007272FA"/>
    <w:rsid w:val="00730436"/>
    <w:rsid w:val="007366B0"/>
    <w:rsid w:val="007470E3"/>
    <w:rsid w:val="00753217"/>
    <w:rsid w:val="00753D4E"/>
    <w:rsid w:val="007573AA"/>
    <w:rsid w:val="00760545"/>
    <w:rsid w:val="007608C8"/>
    <w:rsid w:val="00777F60"/>
    <w:rsid w:val="00785069"/>
    <w:rsid w:val="00793C72"/>
    <w:rsid w:val="007A1B03"/>
    <w:rsid w:val="007A3757"/>
    <w:rsid w:val="007B0308"/>
    <w:rsid w:val="007B0857"/>
    <w:rsid w:val="007B1C90"/>
    <w:rsid w:val="007C0F04"/>
    <w:rsid w:val="007C2828"/>
    <w:rsid w:val="007C64B3"/>
    <w:rsid w:val="007D3F57"/>
    <w:rsid w:val="007D5D86"/>
    <w:rsid w:val="007D67E3"/>
    <w:rsid w:val="007E18A5"/>
    <w:rsid w:val="007E35FB"/>
    <w:rsid w:val="007E757B"/>
    <w:rsid w:val="007E7BD7"/>
    <w:rsid w:val="007F1A18"/>
    <w:rsid w:val="007F5897"/>
    <w:rsid w:val="00800DCC"/>
    <w:rsid w:val="00802E64"/>
    <w:rsid w:val="008106EE"/>
    <w:rsid w:val="008141EF"/>
    <w:rsid w:val="00814D7B"/>
    <w:rsid w:val="00815A90"/>
    <w:rsid w:val="00815BEE"/>
    <w:rsid w:val="00816A70"/>
    <w:rsid w:val="00817444"/>
    <w:rsid w:val="008210F8"/>
    <w:rsid w:val="00835900"/>
    <w:rsid w:val="00836F93"/>
    <w:rsid w:val="00841069"/>
    <w:rsid w:val="00841F10"/>
    <w:rsid w:val="00844548"/>
    <w:rsid w:val="00845881"/>
    <w:rsid w:val="00850317"/>
    <w:rsid w:val="00852400"/>
    <w:rsid w:val="00852852"/>
    <w:rsid w:val="0085721C"/>
    <w:rsid w:val="00864D54"/>
    <w:rsid w:val="00865505"/>
    <w:rsid w:val="008753FE"/>
    <w:rsid w:val="00876D33"/>
    <w:rsid w:val="00880FA3"/>
    <w:rsid w:val="008812FC"/>
    <w:rsid w:val="00890614"/>
    <w:rsid w:val="00897F4E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320DC"/>
    <w:rsid w:val="0093661E"/>
    <w:rsid w:val="0094289B"/>
    <w:rsid w:val="00947218"/>
    <w:rsid w:val="009572BD"/>
    <w:rsid w:val="0096007E"/>
    <w:rsid w:val="00962AA9"/>
    <w:rsid w:val="009719E4"/>
    <w:rsid w:val="0097340D"/>
    <w:rsid w:val="00980EEE"/>
    <w:rsid w:val="009854F9"/>
    <w:rsid w:val="009874DD"/>
    <w:rsid w:val="009A3F21"/>
    <w:rsid w:val="009B2059"/>
    <w:rsid w:val="009C04BC"/>
    <w:rsid w:val="009C1656"/>
    <w:rsid w:val="009C23F7"/>
    <w:rsid w:val="009D03BD"/>
    <w:rsid w:val="009D0A14"/>
    <w:rsid w:val="009D3875"/>
    <w:rsid w:val="009D5FC7"/>
    <w:rsid w:val="009E7768"/>
    <w:rsid w:val="00A00929"/>
    <w:rsid w:val="00A01838"/>
    <w:rsid w:val="00A028D1"/>
    <w:rsid w:val="00A0608E"/>
    <w:rsid w:val="00A0719C"/>
    <w:rsid w:val="00A103BD"/>
    <w:rsid w:val="00A174B6"/>
    <w:rsid w:val="00A30353"/>
    <w:rsid w:val="00A34B51"/>
    <w:rsid w:val="00A40005"/>
    <w:rsid w:val="00A40BE3"/>
    <w:rsid w:val="00A4147B"/>
    <w:rsid w:val="00A42A26"/>
    <w:rsid w:val="00A431DC"/>
    <w:rsid w:val="00A46333"/>
    <w:rsid w:val="00A46716"/>
    <w:rsid w:val="00A503F4"/>
    <w:rsid w:val="00A50AD6"/>
    <w:rsid w:val="00A56906"/>
    <w:rsid w:val="00A61B9F"/>
    <w:rsid w:val="00A66317"/>
    <w:rsid w:val="00A678FB"/>
    <w:rsid w:val="00A72592"/>
    <w:rsid w:val="00A72A99"/>
    <w:rsid w:val="00A765E8"/>
    <w:rsid w:val="00A831CD"/>
    <w:rsid w:val="00A9137D"/>
    <w:rsid w:val="00A92292"/>
    <w:rsid w:val="00A95305"/>
    <w:rsid w:val="00A9530B"/>
    <w:rsid w:val="00AA07B2"/>
    <w:rsid w:val="00AA1F14"/>
    <w:rsid w:val="00AA31BF"/>
    <w:rsid w:val="00AA36B7"/>
    <w:rsid w:val="00AA48FB"/>
    <w:rsid w:val="00AB1DC2"/>
    <w:rsid w:val="00AB2D82"/>
    <w:rsid w:val="00AB4D9A"/>
    <w:rsid w:val="00AC32A5"/>
    <w:rsid w:val="00AC6525"/>
    <w:rsid w:val="00AC7A6B"/>
    <w:rsid w:val="00AD154B"/>
    <w:rsid w:val="00AD398A"/>
    <w:rsid w:val="00AE1D68"/>
    <w:rsid w:val="00AE3C36"/>
    <w:rsid w:val="00AE60D2"/>
    <w:rsid w:val="00AF2F99"/>
    <w:rsid w:val="00AF4F0E"/>
    <w:rsid w:val="00B07D97"/>
    <w:rsid w:val="00B14DD0"/>
    <w:rsid w:val="00B22426"/>
    <w:rsid w:val="00B23599"/>
    <w:rsid w:val="00B26129"/>
    <w:rsid w:val="00B2617D"/>
    <w:rsid w:val="00B32A1F"/>
    <w:rsid w:val="00B45754"/>
    <w:rsid w:val="00B566B7"/>
    <w:rsid w:val="00B62201"/>
    <w:rsid w:val="00B62B14"/>
    <w:rsid w:val="00B63000"/>
    <w:rsid w:val="00B642CF"/>
    <w:rsid w:val="00B65392"/>
    <w:rsid w:val="00B70968"/>
    <w:rsid w:val="00B72C60"/>
    <w:rsid w:val="00B73283"/>
    <w:rsid w:val="00B73CA8"/>
    <w:rsid w:val="00B74611"/>
    <w:rsid w:val="00B8089A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E1A66"/>
    <w:rsid w:val="00BE6F4C"/>
    <w:rsid w:val="00C001EF"/>
    <w:rsid w:val="00C00BA5"/>
    <w:rsid w:val="00C0167D"/>
    <w:rsid w:val="00C128E2"/>
    <w:rsid w:val="00C15A9F"/>
    <w:rsid w:val="00C17758"/>
    <w:rsid w:val="00C26283"/>
    <w:rsid w:val="00C27D4C"/>
    <w:rsid w:val="00C33C4E"/>
    <w:rsid w:val="00C346A8"/>
    <w:rsid w:val="00C37FC8"/>
    <w:rsid w:val="00C426D5"/>
    <w:rsid w:val="00C42FEF"/>
    <w:rsid w:val="00C46816"/>
    <w:rsid w:val="00C62A15"/>
    <w:rsid w:val="00C67615"/>
    <w:rsid w:val="00C7336D"/>
    <w:rsid w:val="00C735A3"/>
    <w:rsid w:val="00C750C9"/>
    <w:rsid w:val="00C75EF9"/>
    <w:rsid w:val="00C82BA8"/>
    <w:rsid w:val="00C854EC"/>
    <w:rsid w:val="00C907E9"/>
    <w:rsid w:val="00CA0DBD"/>
    <w:rsid w:val="00CA6059"/>
    <w:rsid w:val="00CB05A8"/>
    <w:rsid w:val="00CB222B"/>
    <w:rsid w:val="00CC569C"/>
    <w:rsid w:val="00CD0DC3"/>
    <w:rsid w:val="00CD3C7B"/>
    <w:rsid w:val="00CE05DE"/>
    <w:rsid w:val="00CE38B1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318AD"/>
    <w:rsid w:val="00D33EF7"/>
    <w:rsid w:val="00D404BB"/>
    <w:rsid w:val="00D41A58"/>
    <w:rsid w:val="00D4299F"/>
    <w:rsid w:val="00D43828"/>
    <w:rsid w:val="00D560DB"/>
    <w:rsid w:val="00D60772"/>
    <w:rsid w:val="00D65A2A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A3DBC"/>
    <w:rsid w:val="00DC377E"/>
    <w:rsid w:val="00DC5DE4"/>
    <w:rsid w:val="00DC70B2"/>
    <w:rsid w:val="00DD4344"/>
    <w:rsid w:val="00DD61CC"/>
    <w:rsid w:val="00DE6AF8"/>
    <w:rsid w:val="00DF5013"/>
    <w:rsid w:val="00E00BE7"/>
    <w:rsid w:val="00E0402E"/>
    <w:rsid w:val="00E11CA7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29D3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3650"/>
    <w:rsid w:val="00EA5BB5"/>
    <w:rsid w:val="00EA7976"/>
    <w:rsid w:val="00EB62BE"/>
    <w:rsid w:val="00EC068B"/>
    <w:rsid w:val="00EC09DE"/>
    <w:rsid w:val="00EC4C3D"/>
    <w:rsid w:val="00EC6DE7"/>
    <w:rsid w:val="00EC77EA"/>
    <w:rsid w:val="00ED1293"/>
    <w:rsid w:val="00ED19F9"/>
    <w:rsid w:val="00EE445C"/>
    <w:rsid w:val="00EE49B6"/>
    <w:rsid w:val="00EE4FBD"/>
    <w:rsid w:val="00EE5C80"/>
    <w:rsid w:val="00EF2E12"/>
    <w:rsid w:val="00EF669B"/>
    <w:rsid w:val="00F0274C"/>
    <w:rsid w:val="00F02940"/>
    <w:rsid w:val="00F040B9"/>
    <w:rsid w:val="00F1033B"/>
    <w:rsid w:val="00F13D7D"/>
    <w:rsid w:val="00F163F1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95063"/>
    <w:rsid w:val="00FA0F4B"/>
    <w:rsid w:val="00FA5038"/>
    <w:rsid w:val="00FA63EA"/>
    <w:rsid w:val="00FA72F8"/>
    <w:rsid w:val="00FB0E2A"/>
    <w:rsid w:val="00FB553D"/>
    <w:rsid w:val="00FC4786"/>
    <w:rsid w:val="00FC6CA8"/>
    <w:rsid w:val="00FC729D"/>
    <w:rsid w:val="00FD1210"/>
    <w:rsid w:val="00FD4374"/>
    <w:rsid w:val="00FE481B"/>
    <w:rsid w:val="00FE4C87"/>
    <w:rsid w:val="00FE7EA0"/>
    <w:rsid w:val="00FF17CC"/>
    <w:rsid w:val="00FF4A86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A62E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E1D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118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6883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15BEE"/>
    <w:rPr>
      <w:rFonts w:ascii="Arial" w:hAnsi="Arial" w:cs="Times New Roman"/>
      <w:b/>
      <w:i/>
      <w:sz w:val="28"/>
      <w:lang w:val="pl-PL" w:eastAsia="pl-P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D6883"/>
    <w:rPr>
      <w:rFonts w:ascii="Cambria" w:hAnsi="Cambria" w:cs="Times New Roman"/>
      <w:b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F336E"/>
    <w:rPr>
      <w:rFonts w:cs="Times New Roman"/>
      <w:b/>
      <w:sz w:val="22"/>
      <w:lang w:val="pl-PL" w:eastAsia="pl-PL"/>
    </w:rPr>
  </w:style>
  <w:style w:type="paragraph" w:styleId="Footer">
    <w:name w:val="footer"/>
    <w:basedOn w:val="Normal"/>
    <w:link w:val="FooterChar"/>
    <w:uiPriority w:val="99"/>
    <w:rsid w:val="00407B4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3EB7"/>
    <w:rPr>
      <w:rFonts w:cs="Times New Roman"/>
      <w:lang w:val="pl-PL" w:eastAsia="pl-PL"/>
    </w:rPr>
  </w:style>
  <w:style w:type="paragraph" w:styleId="Header">
    <w:name w:val="header"/>
    <w:basedOn w:val="Normal"/>
    <w:link w:val="HeaderChar"/>
    <w:uiPriority w:val="99"/>
    <w:rsid w:val="00407B45"/>
    <w:pPr>
      <w:tabs>
        <w:tab w:val="center" w:pos="4536"/>
        <w:tab w:val="right" w:pos="9072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1189"/>
    <w:rPr>
      <w:rFonts w:cs="Times New Roman"/>
      <w:sz w:val="24"/>
      <w:lang w:val="pl-PL" w:eastAsia="pl-PL"/>
    </w:rPr>
  </w:style>
  <w:style w:type="table" w:styleId="TableGrid">
    <w:name w:val="Table Grid"/>
    <w:basedOn w:val="TableNormal"/>
    <w:uiPriority w:val="99"/>
    <w:rsid w:val="00407B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907E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D6883"/>
    <w:rPr>
      <w:rFonts w:cs="Times New Roman"/>
      <w:sz w:val="20"/>
    </w:rPr>
  </w:style>
  <w:style w:type="paragraph" w:customStyle="1" w:styleId="Akapitzlist1">
    <w:name w:val="Akapit z listą1"/>
    <w:basedOn w:val="Normal"/>
    <w:uiPriority w:val="99"/>
    <w:rsid w:val="00AE1D68"/>
    <w:pPr>
      <w:spacing w:line="360" w:lineRule="atLeast"/>
      <w:ind w:left="720" w:hanging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rsid w:val="001A7A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D6883"/>
    <w:rPr>
      <w:rFonts w:cs="Times New Roman"/>
      <w:sz w:val="20"/>
    </w:rPr>
  </w:style>
  <w:style w:type="paragraph" w:customStyle="1" w:styleId="Text">
    <w:name w:val="Text"/>
    <w:basedOn w:val="Normal"/>
    <w:uiPriority w:val="99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365405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D6883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365405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224E72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9D5FC7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D6883"/>
    <w:rPr>
      <w:rFonts w:ascii="Cambria" w:hAnsi="Cambria" w:cs="Times New Roman"/>
      <w:b/>
      <w:kern w:val="28"/>
      <w:sz w:val="32"/>
    </w:rPr>
  </w:style>
  <w:style w:type="paragraph" w:styleId="NormalWeb">
    <w:name w:val="Normal (Web)"/>
    <w:basedOn w:val="Normal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"/>
    <w:uiPriority w:val="99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"/>
    <w:uiPriority w:val="99"/>
    <w:rsid w:val="00AD398A"/>
    <w:pPr>
      <w:jc w:val="both"/>
    </w:pPr>
    <w:rPr>
      <w:sz w:val="24"/>
    </w:rPr>
  </w:style>
  <w:style w:type="paragraph" w:styleId="BodyText3">
    <w:name w:val="Body Text 3"/>
    <w:basedOn w:val="Normal"/>
    <w:link w:val="BodyText3Char"/>
    <w:uiPriority w:val="99"/>
    <w:rsid w:val="003F336E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6394D"/>
    <w:rPr>
      <w:rFonts w:cs="Times New Roman"/>
      <w:sz w:val="16"/>
    </w:rPr>
  </w:style>
  <w:style w:type="paragraph" w:styleId="TOCHeading">
    <w:name w:val="TOC Heading"/>
    <w:basedOn w:val="Heading1"/>
    <w:next w:val="Normal"/>
    <w:uiPriority w:val="99"/>
    <w:qFormat/>
    <w:rsid w:val="00A0719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BookTitle">
    <w:name w:val="Book Title"/>
    <w:basedOn w:val="DefaultParagraphFont"/>
    <w:uiPriority w:val="99"/>
    <w:qFormat/>
    <w:rsid w:val="00A0719C"/>
    <w:rPr>
      <w:rFonts w:cs="Times New Roman"/>
      <w:b/>
      <w:smallCaps/>
      <w:spacing w:val="5"/>
    </w:rPr>
  </w:style>
  <w:style w:type="paragraph" w:styleId="TOC1">
    <w:name w:val="toc 1"/>
    <w:basedOn w:val="Normal"/>
    <w:next w:val="Normal"/>
    <w:autoRedefine/>
    <w:uiPriority w:val="99"/>
    <w:rsid w:val="002B0491"/>
    <w:pPr>
      <w:tabs>
        <w:tab w:val="right" w:leader="dot" w:pos="9356"/>
      </w:tabs>
    </w:pPr>
  </w:style>
  <w:style w:type="paragraph" w:styleId="BalloonText">
    <w:name w:val="Balloon Text"/>
    <w:basedOn w:val="Normal"/>
    <w:link w:val="BalloonTextChar"/>
    <w:uiPriority w:val="99"/>
    <w:rsid w:val="00E8294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82941"/>
    <w:rPr>
      <w:rFonts w:ascii="Tahoma" w:hAnsi="Tahoma" w:cs="Times New Roman"/>
      <w:sz w:val="16"/>
    </w:rPr>
  </w:style>
  <w:style w:type="character" w:customStyle="1" w:styleId="description">
    <w:name w:val="description"/>
    <w:uiPriority w:val="99"/>
    <w:rsid w:val="00067007"/>
  </w:style>
  <w:style w:type="paragraph" w:customStyle="1" w:styleId="xl151">
    <w:name w:val="xl151"/>
    <w:basedOn w:val="Normal"/>
    <w:uiPriority w:val="99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Strong">
    <w:name w:val="Strong"/>
    <w:basedOn w:val="DefaultParagraphFont"/>
    <w:uiPriority w:val="99"/>
    <w:qFormat/>
    <w:rsid w:val="00AC7A6B"/>
    <w:rPr>
      <w:rFonts w:cs="Times New Roman"/>
      <w:b/>
    </w:rPr>
  </w:style>
  <w:style w:type="paragraph" w:styleId="BodyTextIndent">
    <w:name w:val="Body Text Indent"/>
    <w:basedOn w:val="Normal"/>
    <w:link w:val="BodyTextIndentChar"/>
    <w:uiPriority w:val="99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6394D"/>
    <w:rPr>
      <w:rFonts w:ascii="Comic Sans MS" w:hAnsi="Comic Sans MS"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6394D"/>
    <w:rPr>
      <w:rFonts w:ascii="Comic Sans MS" w:hAnsi="Comic Sans MS" w:cs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E6394D"/>
    <w:rPr>
      <w:rFonts w:ascii="Comic Sans MS" w:hAnsi="Comic Sans MS" w:cs="Times New Roman"/>
      <w:sz w:val="24"/>
    </w:rPr>
  </w:style>
  <w:style w:type="paragraph" w:styleId="BlockText">
    <w:name w:val="Block Text"/>
    <w:basedOn w:val="Normal"/>
    <w:uiPriority w:val="99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FollowedHyperlink">
    <w:name w:val="FollowedHyperlink"/>
    <w:basedOn w:val="DefaultParagraphFont"/>
    <w:uiPriority w:val="99"/>
    <w:rsid w:val="00E6394D"/>
    <w:rPr>
      <w:rFonts w:cs="Times New Roman"/>
      <w:color w:val="800080"/>
      <w:u w:val="single"/>
    </w:rPr>
  </w:style>
  <w:style w:type="character" w:customStyle="1" w:styleId="uwaga">
    <w:name w:val="uwaga"/>
    <w:uiPriority w:val="99"/>
    <w:rsid w:val="00E6394D"/>
  </w:style>
  <w:style w:type="paragraph" w:customStyle="1" w:styleId="style1">
    <w:name w:val="style1"/>
    <w:basedOn w:val="Normal"/>
    <w:uiPriority w:val="99"/>
    <w:rsid w:val="00E6394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92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wojtaszek@spoldzielnie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biuro@spoldzielnie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poldzielni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oes.pl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8</Pages>
  <Words>1685</Words>
  <Characters>10113</Characters>
  <Application>Microsoft Office Outlook</Application>
  <DocSecurity>0</DocSecurity>
  <Lines>0</Lines>
  <Paragraphs>0</Paragraphs>
  <ScaleCrop>false</ScaleCrop>
  <Company>TARR S.A.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subject/>
  <dc:creator>TARR S.A.</dc:creator>
  <cp:keywords/>
  <dc:description/>
  <cp:lastModifiedBy>Justyna</cp:lastModifiedBy>
  <cp:revision>3</cp:revision>
  <cp:lastPrinted>2013-01-22T08:38:00Z</cp:lastPrinted>
  <dcterms:created xsi:type="dcterms:W3CDTF">2014-09-11T08:29:00Z</dcterms:created>
  <dcterms:modified xsi:type="dcterms:W3CDTF">2014-09-11T09:27:00Z</dcterms:modified>
</cp:coreProperties>
</file>